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A8F07" w14:textId="24069FAE" w:rsidR="002A4723" w:rsidRDefault="003F3EA1" w:rsidP="002A4723">
      <w:pPr>
        <w:rPr>
          <w:sz w:val="16"/>
          <w:szCs w:val="16"/>
        </w:rPr>
      </w:pPr>
      <w:r w:rsidRPr="003F3EA1">
        <w:rPr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6CC452DD" wp14:editId="1E7431FD">
            <wp:simplePos x="0" y="0"/>
            <wp:positionH relativeFrom="column">
              <wp:posOffset>4944745</wp:posOffset>
            </wp:positionH>
            <wp:positionV relativeFrom="paragraph">
              <wp:posOffset>27940</wp:posOffset>
            </wp:positionV>
            <wp:extent cx="717524" cy="830232"/>
            <wp:effectExtent l="0" t="0" r="6985" b="825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24" cy="83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3EA1">
        <w:rPr>
          <w:sz w:val="16"/>
          <w:szCs w:val="16"/>
        </w:rPr>
        <w:t>Absender</w:t>
      </w:r>
    </w:p>
    <w:p w14:paraId="2D28A962" w14:textId="77777777" w:rsidR="003F3EA1" w:rsidRPr="003F3EA1" w:rsidRDefault="003F3EA1" w:rsidP="002A4723">
      <w:pPr>
        <w:rPr>
          <w:sz w:val="20"/>
          <w:szCs w:val="16"/>
        </w:rPr>
      </w:pPr>
    </w:p>
    <w:p w14:paraId="53590FC5" w14:textId="7270B984" w:rsidR="003F3EA1" w:rsidRDefault="003F3EA1" w:rsidP="002A4723">
      <w:r w:rsidRPr="001B7F1B">
        <w:rPr>
          <w:sz w:val="20"/>
        </w:rPr>
        <w:fldChar w:fldCharType="begin" w:fldLock="1">
          <w:ffData>
            <w:name w:val="Text2"/>
            <w:enabled/>
            <w:calcOnExit w:val="0"/>
            <w:textInput/>
          </w:ffData>
        </w:fldChar>
      </w:r>
      <w:r w:rsidRPr="001B7F1B">
        <w:rPr>
          <w:sz w:val="20"/>
        </w:rPr>
        <w:instrText xml:space="preserve"> FORMTEXT </w:instrText>
      </w:r>
      <w:r w:rsidRPr="001B7F1B">
        <w:rPr>
          <w:sz w:val="20"/>
        </w:rPr>
      </w:r>
      <w:r w:rsidRPr="001B7F1B">
        <w:rPr>
          <w:sz w:val="20"/>
        </w:rPr>
        <w:fldChar w:fldCharType="separate"/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sz w:val="20"/>
        </w:rPr>
        <w:fldChar w:fldCharType="end"/>
      </w:r>
      <w:r>
        <w:rPr>
          <w:sz w:val="20"/>
        </w:rPr>
        <w:t xml:space="preserve"> </w:t>
      </w:r>
      <w:r w:rsidRPr="001B7F1B">
        <w:rPr>
          <w:sz w:val="20"/>
        </w:rPr>
        <w:fldChar w:fldCharType="begin" w:fldLock="1">
          <w:ffData>
            <w:name w:val="Text2"/>
            <w:enabled/>
            <w:calcOnExit w:val="0"/>
            <w:textInput/>
          </w:ffData>
        </w:fldChar>
      </w:r>
      <w:r w:rsidRPr="001B7F1B">
        <w:rPr>
          <w:sz w:val="20"/>
        </w:rPr>
        <w:instrText xml:space="preserve"> FORMTEXT </w:instrText>
      </w:r>
      <w:r w:rsidRPr="001B7F1B">
        <w:rPr>
          <w:sz w:val="20"/>
        </w:rPr>
      </w:r>
      <w:r w:rsidRPr="001B7F1B">
        <w:rPr>
          <w:sz w:val="20"/>
        </w:rPr>
        <w:fldChar w:fldCharType="separate"/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sz w:val="20"/>
        </w:rPr>
        <w:fldChar w:fldCharType="end"/>
      </w:r>
    </w:p>
    <w:p w14:paraId="2FEF9832" w14:textId="6B1E3798" w:rsidR="003F3EA1" w:rsidRDefault="003F3EA1" w:rsidP="002A4723">
      <w:pPr>
        <w:rPr>
          <w:sz w:val="20"/>
        </w:rPr>
      </w:pPr>
      <w:r w:rsidRPr="001B7F1B">
        <w:rPr>
          <w:sz w:val="20"/>
        </w:rPr>
        <w:fldChar w:fldCharType="begin" w:fldLock="1">
          <w:ffData>
            <w:name w:val="Text2"/>
            <w:enabled/>
            <w:calcOnExit w:val="0"/>
            <w:textInput/>
          </w:ffData>
        </w:fldChar>
      </w:r>
      <w:r w:rsidRPr="001B7F1B">
        <w:rPr>
          <w:sz w:val="20"/>
        </w:rPr>
        <w:instrText xml:space="preserve"> FORMTEXT </w:instrText>
      </w:r>
      <w:r w:rsidRPr="001B7F1B">
        <w:rPr>
          <w:sz w:val="20"/>
        </w:rPr>
      </w:r>
      <w:r w:rsidRPr="001B7F1B">
        <w:rPr>
          <w:sz w:val="20"/>
        </w:rPr>
        <w:fldChar w:fldCharType="separate"/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sz w:val="20"/>
        </w:rPr>
        <w:fldChar w:fldCharType="end"/>
      </w:r>
    </w:p>
    <w:p w14:paraId="0147A4FA" w14:textId="038C175B" w:rsidR="003F3EA1" w:rsidRDefault="003F3EA1" w:rsidP="002A4723">
      <w:pPr>
        <w:rPr>
          <w:sz w:val="20"/>
        </w:rPr>
      </w:pPr>
      <w:r w:rsidRPr="001B7F1B">
        <w:rPr>
          <w:sz w:val="20"/>
        </w:rPr>
        <w:fldChar w:fldCharType="begin" w:fldLock="1">
          <w:ffData>
            <w:name w:val="Text2"/>
            <w:enabled/>
            <w:calcOnExit w:val="0"/>
            <w:textInput/>
          </w:ffData>
        </w:fldChar>
      </w:r>
      <w:r w:rsidRPr="001B7F1B">
        <w:rPr>
          <w:sz w:val="20"/>
        </w:rPr>
        <w:instrText xml:space="preserve"> FORMTEXT </w:instrText>
      </w:r>
      <w:r w:rsidRPr="001B7F1B">
        <w:rPr>
          <w:sz w:val="20"/>
        </w:rPr>
      </w:r>
      <w:r w:rsidRPr="001B7F1B">
        <w:rPr>
          <w:sz w:val="20"/>
        </w:rPr>
        <w:fldChar w:fldCharType="separate"/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sz w:val="20"/>
        </w:rPr>
        <w:fldChar w:fldCharType="end"/>
      </w:r>
      <w:r>
        <w:rPr>
          <w:sz w:val="20"/>
        </w:rPr>
        <w:t xml:space="preserve"> </w:t>
      </w:r>
      <w:r w:rsidRPr="001B7F1B">
        <w:rPr>
          <w:sz w:val="20"/>
        </w:rPr>
        <w:fldChar w:fldCharType="begin" w:fldLock="1">
          <w:ffData>
            <w:name w:val="Text2"/>
            <w:enabled/>
            <w:calcOnExit w:val="0"/>
            <w:textInput/>
          </w:ffData>
        </w:fldChar>
      </w:r>
      <w:r w:rsidRPr="001B7F1B">
        <w:rPr>
          <w:sz w:val="20"/>
        </w:rPr>
        <w:instrText xml:space="preserve"> FORMTEXT </w:instrText>
      </w:r>
      <w:r w:rsidRPr="001B7F1B">
        <w:rPr>
          <w:sz w:val="20"/>
        </w:rPr>
      </w:r>
      <w:r w:rsidRPr="001B7F1B">
        <w:rPr>
          <w:sz w:val="20"/>
        </w:rPr>
        <w:fldChar w:fldCharType="separate"/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sz w:val="20"/>
        </w:rPr>
        <w:fldChar w:fldCharType="end"/>
      </w:r>
    </w:p>
    <w:p w14:paraId="0A0AB969" w14:textId="5877B9B6" w:rsidR="003F3EA1" w:rsidRDefault="003F3EA1" w:rsidP="002A4723">
      <w:r w:rsidRPr="001B7F1B">
        <w:rPr>
          <w:sz w:val="20"/>
        </w:rPr>
        <w:fldChar w:fldCharType="begin" w:fldLock="1">
          <w:ffData>
            <w:name w:val="Text2"/>
            <w:enabled/>
            <w:calcOnExit w:val="0"/>
            <w:textInput/>
          </w:ffData>
        </w:fldChar>
      </w:r>
      <w:r w:rsidRPr="001B7F1B">
        <w:rPr>
          <w:sz w:val="20"/>
        </w:rPr>
        <w:instrText xml:space="preserve"> FORMTEXT </w:instrText>
      </w:r>
      <w:r w:rsidRPr="001B7F1B">
        <w:rPr>
          <w:sz w:val="20"/>
        </w:rPr>
      </w:r>
      <w:r w:rsidRPr="001B7F1B">
        <w:rPr>
          <w:sz w:val="20"/>
        </w:rPr>
        <w:fldChar w:fldCharType="separate"/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noProof/>
          <w:sz w:val="20"/>
        </w:rPr>
        <w:t> </w:t>
      </w:r>
      <w:r w:rsidRPr="001B7F1B">
        <w:rPr>
          <w:sz w:val="20"/>
        </w:rPr>
        <w:fldChar w:fldCharType="end"/>
      </w:r>
    </w:p>
    <w:p w14:paraId="25F98D30" w14:textId="1B3A191B" w:rsidR="003F3EA1" w:rsidRDefault="003F3EA1" w:rsidP="002A4723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3938"/>
      </w:tblGrid>
      <w:tr w:rsidR="002A4723" w14:paraId="64D6E0D7" w14:textId="77777777" w:rsidTr="002F07B9">
        <w:trPr>
          <w:cantSplit/>
          <w:trHeight w:val="1731"/>
          <w:hidden w:val="0"/>
        </w:trPr>
        <w:tc>
          <w:tcPr>
            <w:tcW w:w="4750" w:type="dxa"/>
            <w:tcBorders>
              <w:bottom w:val="nil"/>
            </w:tcBorders>
          </w:tcPr>
          <w:p w14:paraId="3107BC5D" w14:textId="2EC8DA90" w:rsidR="002A4723" w:rsidRPr="0047115D" w:rsidRDefault="00F658A8" w:rsidP="00F658A8">
            <w:pPr>
              <w:pStyle w:val="berschrift2"/>
              <w:spacing w:before="100"/>
              <w:jc w:val="left"/>
            </w:pPr>
            <w:bookmarkStart w:id="0" w:name="mDST1"/>
            <w:bookmarkEnd w:id="0"/>
            <w:r w:rsidRPr="00F658A8">
              <w:rPr>
                <w:i w:val="0"/>
                <w:vanish w:val="0"/>
                <w:sz w:val="20"/>
              </w:rPr>
              <w:t>Thüringer Landesamt für Bau und Verkehr</w:t>
            </w:r>
            <w:r w:rsidRPr="00F658A8">
              <w:rPr>
                <w:i w:val="0"/>
                <w:vanish w:val="0"/>
                <w:sz w:val="20"/>
              </w:rPr>
              <w:br/>
              <w:t>Hallesche Str. 15 / 16</w:t>
            </w:r>
            <w:r w:rsidRPr="00F658A8">
              <w:rPr>
                <w:i w:val="0"/>
                <w:vanish w:val="0"/>
                <w:sz w:val="20"/>
              </w:rPr>
              <w:br/>
            </w:r>
            <w:r>
              <w:rPr>
                <w:i w:val="0"/>
                <w:vanish w:val="0"/>
                <w:sz w:val="20"/>
              </w:rPr>
              <w:br/>
            </w:r>
            <w:r w:rsidRPr="00F658A8">
              <w:rPr>
                <w:i w:val="0"/>
                <w:vanish w:val="0"/>
                <w:sz w:val="20"/>
              </w:rPr>
              <w:t>99085 Erfurt</w:t>
            </w:r>
            <w:r w:rsidRPr="0047115D">
              <w:t xml:space="preserve"> </w:t>
            </w:r>
          </w:p>
        </w:tc>
        <w:tc>
          <w:tcPr>
            <w:tcW w:w="3938" w:type="dxa"/>
            <w:tcBorders>
              <w:bottom w:val="nil"/>
            </w:tcBorders>
          </w:tcPr>
          <w:p w14:paraId="10D20A03" w14:textId="77777777" w:rsidR="002A4723" w:rsidRPr="00F97B53" w:rsidRDefault="002A4723" w:rsidP="002A4723">
            <w:pPr>
              <w:pStyle w:val="berschrift2"/>
              <w:spacing w:before="100"/>
              <w:jc w:val="left"/>
              <w:rPr>
                <w:i w:val="0"/>
                <w:vanish w:val="0"/>
                <w:sz w:val="18"/>
                <w:szCs w:val="18"/>
              </w:rPr>
            </w:pPr>
            <w:r w:rsidRPr="003F1AA1">
              <w:rPr>
                <w:i w:val="0"/>
                <w:vanish w:val="0"/>
                <w:sz w:val="20"/>
              </w:rPr>
              <w:t xml:space="preserve">Antrags-Nr.: </w:t>
            </w:r>
            <w:r w:rsidR="00343FCF" w:rsidRPr="003F1AA1">
              <w:rPr>
                <w:i w:val="0"/>
                <w:vanish w:val="0"/>
                <w:sz w:val="20"/>
              </w:rPr>
              <w:fldChar w:fldCharType="begin" w:fldLock="1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343FCF" w:rsidRPr="003F1AA1">
              <w:rPr>
                <w:i w:val="0"/>
                <w:vanish w:val="0"/>
                <w:sz w:val="20"/>
              </w:rPr>
              <w:instrText xml:space="preserve"> FORMTEXT </w:instrText>
            </w:r>
            <w:r w:rsidR="00343FCF" w:rsidRPr="003F1AA1">
              <w:rPr>
                <w:i w:val="0"/>
                <w:vanish w:val="0"/>
                <w:sz w:val="20"/>
              </w:rPr>
            </w:r>
            <w:r w:rsidR="00343FCF" w:rsidRPr="003F1AA1">
              <w:rPr>
                <w:i w:val="0"/>
                <w:vanish w:val="0"/>
                <w:sz w:val="20"/>
              </w:rPr>
              <w:fldChar w:fldCharType="separate"/>
            </w:r>
            <w:r w:rsidR="00343FCF" w:rsidRPr="003F1AA1">
              <w:rPr>
                <w:i w:val="0"/>
                <w:noProof/>
                <w:vanish w:val="0"/>
                <w:sz w:val="20"/>
              </w:rPr>
              <w:t> </w:t>
            </w:r>
            <w:r w:rsidR="00343FCF" w:rsidRPr="003F1AA1">
              <w:rPr>
                <w:i w:val="0"/>
                <w:noProof/>
                <w:vanish w:val="0"/>
                <w:sz w:val="20"/>
              </w:rPr>
              <w:t> </w:t>
            </w:r>
            <w:r w:rsidR="00343FCF" w:rsidRPr="003F1AA1">
              <w:rPr>
                <w:i w:val="0"/>
                <w:noProof/>
                <w:vanish w:val="0"/>
                <w:sz w:val="20"/>
              </w:rPr>
              <w:t> </w:t>
            </w:r>
            <w:r w:rsidR="00343FCF" w:rsidRPr="003F1AA1">
              <w:rPr>
                <w:i w:val="0"/>
                <w:noProof/>
                <w:vanish w:val="0"/>
                <w:sz w:val="20"/>
              </w:rPr>
              <w:t> </w:t>
            </w:r>
            <w:r w:rsidR="00343FCF" w:rsidRPr="003F1AA1">
              <w:rPr>
                <w:i w:val="0"/>
                <w:noProof/>
                <w:vanish w:val="0"/>
                <w:sz w:val="20"/>
              </w:rPr>
              <w:t> </w:t>
            </w:r>
            <w:r w:rsidR="00343FCF" w:rsidRPr="003F1AA1">
              <w:rPr>
                <w:i w:val="0"/>
                <w:vanish w:val="0"/>
                <w:sz w:val="20"/>
              </w:rPr>
              <w:fldChar w:fldCharType="end"/>
            </w:r>
            <w:bookmarkEnd w:id="1"/>
            <w:r>
              <w:rPr>
                <w:i w:val="0"/>
                <w:vanish w:val="0"/>
                <w:sz w:val="22"/>
                <w:szCs w:val="22"/>
              </w:rPr>
              <w:br/>
            </w:r>
            <w:r>
              <w:rPr>
                <w:i w:val="0"/>
                <w:vanish w:val="0"/>
                <w:sz w:val="22"/>
                <w:szCs w:val="22"/>
              </w:rPr>
              <w:br/>
            </w:r>
            <w:r>
              <w:rPr>
                <w:i w:val="0"/>
                <w:vanish w:val="0"/>
                <w:sz w:val="22"/>
                <w:szCs w:val="22"/>
              </w:rPr>
              <w:br/>
            </w:r>
            <w:r>
              <w:rPr>
                <w:i w:val="0"/>
                <w:vanish w:val="0"/>
                <w:sz w:val="18"/>
                <w:szCs w:val="18"/>
              </w:rPr>
              <w:t>(wird von Straßenbauverwaltung ausgefüllt)</w:t>
            </w:r>
          </w:p>
        </w:tc>
      </w:tr>
    </w:tbl>
    <w:p w14:paraId="227C8A73" w14:textId="77777777" w:rsidR="002A4723" w:rsidRDefault="002A4723" w:rsidP="002A4723">
      <w:pPr>
        <w:ind w:right="-6"/>
        <w:rPr>
          <w:sz w:val="22"/>
        </w:rPr>
      </w:pPr>
    </w:p>
    <w:p w14:paraId="1ED8184C" w14:textId="77777777" w:rsidR="00343FCF" w:rsidRDefault="00343FCF" w:rsidP="002A4723">
      <w:pPr>
        <w:ind w:right="-6"/>
        <w:rPr>
          <w:sz w:val="22"/>
        </w:rPr>
      </w:pPr>
    </w:p>
    <w:p w14:paraId="6328F020" w14:textId="77777777" w:rsidR="002A4723" w:rsidRDefault="002A4723" w:rsidP="002A4723">
      <w:pPr>
        <w:pStyle w:val="berschrift3"/>
      </w:pPr>
      <w:r>
        <w:t>Antrag</w:t>
      </w:r>
      <w:bookmarkStart w:id="2" w:name="mStart"/>
      <w:bookmarkEnd w:id="2"/>
    </w:p>
    <w:p w14:paraId="3490F7A2" w14:textId="77777777" w:rsidR="002A4723" w:rsidRDefault="002A4723" w:rsidP="002A4723">
      <w:pPr>
        <w:rPr>
          <w:sz w:val="22"/>
        </w:rPr>
      </w:pPr>
    </w:p>
    <w:p w14:paraId="3878CCEE" w14:textId="77777777" w:rsidR="002A4723" w:rsidRPr="000C224B" w:rsidRDefault="002A4723" w:rsidP="00437F58">
      <w:pPr>
        <w:ind w:right="81"/>
        <w:rPr>
          <w:sz w:val="20"/>
        </w:rPr>
      </w:pPr>
      <w:r w:rsidRPr="0047115D">
        <w:rPr>
          <w:sz w:val="20"/>
        </w:rPr>
        <w:t xml:space="preserve">auf Erstattung von Aufwendungen für notwendige Maßnahmen des passiven Lärmschutzes gemäß Richtlinien für Verkehrslärmschutz an Bundesfernstraßen in der Baulast des Bundes -VLärmSchR 97- vom 02. </w:t>
      </w:r>
      <w:r w:rsidRPr="000C224B">
        <w:rPr>
          <w:sz w:val="20"/>
        </w:rPr>
        <w:t>Juni 1997 Az. StB15/14.80.13-65/11 Va97 i.V.m. ARS 20/2006 v.04.08.2006, Az. S13/7144.2/02-11/521247</w:t>
      </w:r>
    </w:p>
    <w:p w14:paraId="0D5AA074" w14:textId="77777777" w:rsidR="002A4723" w:rsidRPr="000C224B" w:rsidRDefault="002A4723" w:rsidP="00437F58">
      <w:pPr>
        <w:ind w:right="81"/>
        <w:rPr>
          <w:sz w:val="20"/>
        </w:rPr>
      </w:pPr>
    </w:p>
    <w:p w14:paraId="68CA3B62" w14:textId="77777777" w:rsidR="002A4723" w:rsidRPr="000C224B" w:rsidRDefault="002A4723" w:rsidP="00437F58">
      <w:pPr>
        <w:ind w:right="81"/>
        <w:rPr>
          <w:sz w:val="20"/>
        </w:rPr>
      </w:pPr>
    </w:p>
    <w:p w14:paraId="3155161D" w14:textId="77777777" w:rsidR="002A4723" w:rsidRPr="0047115D" w:rsidRDefault="002A4723" w:rsidP="00437F58">
      <w:pPr>
        <w:ind w:right="81"/>
        <w:rPr>
          <w:sz w:val="20"/>
        </w:rPr>
      </w:pPr>
      <w:r w:rsidRPr="0047115D">
        <w:rPr>
          <w:b/>
          <w:sz w:val="20"/>
        </w:rPr>
        <w:t>Zuwendungsvoraussetzungen:</w:t>
      </w:r>
    </w:p>
    <w:p w14:paraId="283E2583" w14:textId="1EC34A8B" w:rsidR="002A4723" w:rsidRPr="0047115D" w:rsidRDefault="002A4723" w:rsidP="00437F58">
      <w:pPr>
        <w:ind w:right="81"/>
        <w:jc w:val="both"/>
        <w:rPr>
          <w:sz w:val="20"/>
        </w:rPr>
      </w:pPr>
      <w:r w:rsidRPr="0047115D">
        <w:rPr>
          <w:sz w:val="20"/>
        </w:rPr>
        <w:t xml:space="preserve">Die Erstattung setzt den Antrag des </w:t>
      </w:r>
      <w:bookmarkStart w:id="3" w:name="Dropdown1"/>
      <w:r>
        <w:rPr>
          <w:sz w:val="20"/>
        </w:rPr>
        <w:fldChar w:fldCharType="begin" w:fldLock="1">
          <w:ffData>
            <w:name w:val="Dropdown1"/>
            <w:enabled/>
            <w:calcOnExit w:val="0"/>
            <w:ddList>
              <w:listEntry w:val="Eigentümers"/>
              <w:listEntry w:val="Verwalters"/>
            </w:ddList>
          </w:ffData>
        </w:fldChar>
      </w:r>
      <w:r>
        <w:rPr>
          <w:sz w:val="20"/>
        </w:rPr>
        <w:instrText xml:space="preserve"> FORMDROPDOWN </w:instrText>
      </w:r>
      <w:r w:rsidR="00F50A3C">
        <w:rPr>
          <w:sz w:val="20"/>
        </w:rPr>
      </w:r>
      <w:r w:rsidR="00F50A3C">
        <w:rPr>
          <w:sz w:val="20"/>
        </w:rPr>
        <w:fldChar w:fldCharType="separate"/>
      </w:r>
      <w:r>
        <w:rPr>
          <w:sz w:val="20"/>
        </w:rPr>
        <w:fldChar w:fldCharType="end"/>
      </w:r>
      <w:bookmarkEnd w:id="3"/>
      <w:r>
        <w:rPr>
          <w:sz w:val="20"/>
        </w:rPr>
        <w:t xml:space="preserve"> </w:t>
      </w:r>
      <w:r w:rsidRPr="0047115D">
        <w:rPr>
          <w:sz w:val="20"/>
        </w:rPr>
        <w:t>bei der Straßenbauverwaltung voraus.</w:t>
      </w:r>
    </w:p>
    <w:p w14:paraId="7331D74C" w14:textId="77777777" w:rsidR="002A4723" w:rsidRDefault="002A4723" w:rsidP="00437F58">
      <w:pPr>
        <w:ind w:right="81"/>
        <w:jc w:val="both"/>
        <w:rPr>
          <w:sz w:val="20"/>
        </w:rPr>
      </w:pPr>
      <w:r w:rsidRPr="0047115D">
        <w:rPr>
          <w:sz w:val="20"/>
        </w:rPr>
        <w:t xml:space="preserve">Dieser ist </w:t>
      </w:r>
      <w:r w:rsidR="006B2E4D">
        <w:rPr>
          <w:sz w:val="20"/>
        </w:rPr>
        <w:t xml:space="preserve">i.d.R. </w:t>
      </w:r>
      <w:r w:rsidRPr="006B2E4D">
        <w:rPr>
          <w:sz w:val="20"/>
        </w:rPr>
        <w:t>vor</w:t>
      </w:r>
      <w:r w:rsidRPr="0047115D">
        <w:rPr>
          <w:sz w:val="20"/>
        </w:rPr>
        <w:t xml:space="preserve"> Durchführung der Lärmschutzmaßnahmen an der baulichen Anlage zu stellen; mit der Realisierung der Maßnahmen darf noch nicht begonnen worden sein. Als Vorhabensbeginn ist grundsätzlich der Abschluss eines der Ausführung zuzurechnenden Lieferungs- oder Leistungs</w:t>
      </w:r>
      <w:r w:rsidRPr="0047115D">
        <w:rPr>
          <w:sz w:val="20"/>
        </w:rPr>
        <w:softHyphen/>
        <w:t>vertrages zu werten.</w:t>
      </w:r>
    </w:p>
    <w:p w14:paraId="5A1D6E1A" w14:textId="77777777" w:rsidR="00DF56EB" w:rsidRPr="0047115D" w:rsidRDefault="00DF56EB" w:rsidP="00437F58">
      <w:pPr>
        <w:ind w:right="81"/>
        <w:jc w:val="both"/>
        <w:rPr>
          <w:sz w:val="20"/>
        </w:rPr>
      </w:pPr>
      <w:r>
        <w:rPr>
          <w:sz w:val="20"/>
        </w:rPr>
        <w:t>Das Merkblatt zur Durchführun</w:t>
      </w:r>
      <w:r w:rsidR="00B31A2C">
        <w:rPr>
          <w:sz w:val="20"/>
        </w:rPr>
        <w:t xml:space="preserve">g passiver Lärmschutzmaßnahmen </w:t>
      </w:r>
      <w:r w:rsidR="000E0CD8">
        <w:rPr>
          <w:sz w:val="20"/>
        </w:rPr>
        <w:t xml:space="preserve">(Anlage 2) </w:t>
      </w:r>
      <w:r>
        <w:rPr>
          <w:sz w:val="20"/>
        </w:rPr>
        <w:t>ist zu beachten.</w:t>
      </w:r>
    </w:p>
    <w:p w14:paraId="3615C013" w14:textId="77777777" w:rsidR="002A4723" w:rsidRDefault="002A4723" w:rsidP="00437F58">
      <w:pPr>
        <w:ind w:right="81"/>
        <w:rPr>
          <w:sz w:val="20"/>
        </w:rPr>
      </w:pPr>
    </w:p>
    <w:p w14:paraId="7B767091" w14:textId="77777777" w:rsidR="002A4723" w:rsidRPr="0047115D" w:rsidRDefault="002A4723" w:rsidP="00437F58">
      <w:pPr>
        <w:ind w:right="81"/>
        <w:jc w:val="both"/>
        <w:rPr>
          <w:sz w:val="20"/>
        </w:rPr>
      </w:pPr>
      <w:r w:rsidRPr="0047115D">
        <w:rPr>
          <w:sz w:val="20"/>
        </w:rPr>
        <w:t xml:space="preserve">Die nachfolgenden Angaben sind zur Bearbeitung des Antrags erforderlich. Die mit * gekennzeichneten Angaben </w:t>
      </w:r>
      <w:r>
        <w:rPr>
          <w:sz w:val="20"/>
        </w:rPr>
        <w:t xml:space="preserve">sind freiwillig, </w:t>
      </w:r>
      <w:r w:rsidRPr="0047115D">
        <w:rPr>
          <w:sz w:val="20"/>
        </w:rPr>
        <w:t xml:space="preserve">beschleunigen </w:t>
      </w:r>
      <w:r>
        <w:rPr>
          <w:sz w:val="20"/>
        </w:rPr>
        <w:t xml:space="preserve">aber </w:t>
      </w:r>
      <w:r w:rsidRPr="0047115D">
        <w:rPr>
          <w:sz w:val="20"/>
        </w:rPr>
        <w:t>die Bearbeitung bei Rückfragen.</w:t>
      </w:r>
    </w:p>
    <w:p w14:paraId="09C95873" w14:textId="77777777" w:rsidR="002A4723" w:rsidRDefault="002A4723" w:rsidP="002A4723">
      <w:pPr>
        <w:rPr>
          <w:sz w:val="20"/>
        </w:rPr>
      </w:pPr>
    </w:p>
    <w:p w14:paraId="0C52EB4D" w14:textId="77777777" w:rsidR="002A4723" w:rsidRPr="0047115D" w:rsidRDefault="002A4723" w:rsidP="002A4723">
      <w:pPr>
        <w:rPr>
          <w:sz w:val="20"/>
        </w:rPr>
      </w:pPr>
      <w:r w:rsidRPr="0047115D">
        <w:rPr>
          <w:sz w:val="20"/>
        </w:rPr>
        <w:t>Anwesen</w:t>
      </w:r>
    </w:p>
    <w:p w14:paraId="6419B34D" w14:textId="77777777" w:rsidR="002A4723" w:rsidRPr="0047115D" w:rsidRDefault="002A4723" w:rsidP="002A4723">
      <w:pPr>
        <w:rPr>
          <w:sz w:val="20"/>
        </w:rPr>
      </w:pPr>
    </w:p>
    <w:tbl>
      <w:tblPr>
        <w:tblW w:w="914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2106"/>
        <w:gridCol w:w="2106"/>
      </w:tblGrid>
      <w:tr w:rsidR="002A4723" w:rsidRPr="0047115D" w14:paraId="119BAFB1" w14:textId="77777777" w:rsidTr="002A4723">
        <w:trPr>
          <w:cantSplit/>
          <w:trHeight w:val="397"/>
        </w:trPr>
        <w:tc>
          <w:tcPr>
            <w:tcW w:w="4930" w:type="dxa"/>
          </w:tcPr>
          <w:p w14:paraId="49007201" w14:textId="35DDAB4C" w:rsidR="002A4723" w:rsidRPr="0047115D" w:rsidRDefault="002A4723" w:rsidP="002A4723">
            <w:pPr>
              <w:rPr>
                <w:sz w:val="20"/>
              </w:rPr>
            </w:pPr>
            <w:r w:rsidRPr="0047115D">
              <w:rPr>
                <w:sz w:val="20"/>
              </w:rPr>
              <w:t xml:space="preserve">Straße, Haus-Nr.: </w:t>
            </w:r>
            <w:r w:rsidR="003F3EA1" w:rsidRPr="001B7F1B">
              <w:rPr>
                <w:sz w:val="20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3EA1" w:rsidRPr="001B7F1B">
              <w:rPr>
                <w:sz w:val="20"/>
              </w:rPr>
              <w:instrText xml:space="preserve"> FORMTEXT </w:instrText>
            </w:r>
            <w:r w:rsidR="003F3EA1" w:rsidRPr="001B7F1B">
              <w:rPr>
                <w:sz w:val="20"/>
              </w:rPr>
            </w:r>
            <w:r w:rsidR="003F3EA1" w:rsidRPr="001B7F1B">
              <w:rPr>
                <w:sz w:val="20"/>
              </w:rPr>
              <w:fldChar w:fldCharType="separate"/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sz w:val="20"/>
              </w:rPr>
              <w:fldChar w:fldCharType="end"/>
            </w:r>
          </w:p>
        </w:tc>
        <w:tc>
          <w:tcPr>
            <w:tcW w:w="4212" w:type="dxa"/>
            <w:gridSpan w:val="2"/>
          </w:tcPr>
          <w:p w14:paraId="312272D2" w14:textId="7C64D409" w:rsidR="002A4723" w:rsidRPr="0047115D" w:rsidRDefault="002A4723" w:rsidP="002A4723">
            <w:pPr>
              <w:rPr>
                <w:sz w:val="20"/>
              </w:rPr>
            </w:pPr>
            <w:r w:rsidRPr="0047115D">
              <w:rPr>
                <w:sz w:val="20"/>
              </w:rPr>
              <w:t xml:space="preserve">PLZ, Ort: </w:t>
            </w:r>
            <w:r w:rsidR="003F3EA1" w:rsidRPr="001B7F1B">
              <w:rPr>
                <w:sz w:val="20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3EA1" w:rsidRPr="001B7F1B">
              <w:rPr>
                <w:sz w:val="20"/>
              </w:rPr>
              <w:instrText xml:space="preserve"> FORMTEXT </w:instrText>
            </w:r>
            <w:r w:rsidR="003F3EA1" w:rsidRPr="001B7F1B">
              <w:rPr>
                <w:sz w:val="20"/>
              </w:rPr>
            </w:r>
            <w:r w:rsidR="003F3EA1" w:rsidRPr="001B7F1B">
              <w:rPr>
                <w:sz w:val="20"/>
              </w:rPr>
              <w:fldChar w:fldCharType="separate"/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sz w:val="20"/>
              </w:rPr>
              <w:fldChar w:fldCharType="end"/>
            </w:r>
          </w:p>
        </w:tc>
      </w:tr>
      <w:tr w:rsidR="002A4723" w:rsidRPr="0047115D" w14:paraId="55CFF916" w14:textId="77777777" w:rsidTr="002A4723">
        <w:trPr>
          <w:cantSplit/>
          <w:trHeight w:val="397"/>
        </w:trPr>
        <w:tc>
          <w:tcPr>
            <w:tcW w:w="4930" w:type="dxa"/>
          </w:tcPr>
          <w:p w14:paraId="1CAFE521" w14:textId="53456491" w:rsidR="002A4723" w:rsidRPr="0047115D" w:rsidRDefault="002A4723" w:rsidP="002A4723">
            <w:pPr>
              <w:rPr>
                <w:sz w:val="20"/>
              </w:rPr>
            </w:pPr>
            <w:r w:rsidRPr="0047115D">
              <w:rPr>
                <w:sz w:val="20"/>
              </w:rPr>
              <w:t xml:space="preserve">Gemarkung  </w:t>
            </w:r>
            <w:r w:rsidR="003F3EA1" w:rsidRPr="001B7F1B">
              <w:rPr>
                <w:sz w:val="20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3EA1" w:rsidRPr="001B7F1B">
              <w:rPr>
                <w:sz w:val="20"/>
              </w:rPr>
              <w:instrText xml:space="preserve"> FORMTEXT </w:instrText>
            </w:r>
            <w:r w:rsidR="003F3EA1" w:rsidRPr="001B7F1B">
              <w:rPr>
                <w:sz w:val="20"/>
              </w:rPr>
            </w:r>
            <w:r w:rsidR="003F3EA1" w:rsidRPr="001B7F1B">
              <w:rPr>
                <w:sz w:val="20"/>
              </w:rPr>
              <w:fldChar w:fldCharType="separate"/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sz w:val="20"/>
              </w:rPr>
              <w:fldChar w:fldCharType="end"/>
            </w:r>
          </w:p>
        </w:tc>
        <w:tc>
          <w:tcPr>
            <w:tcW w:w="2106" w:type="dxa"/>
          </w:tcPr>
          <w:p w14:paraId="22F5F5F0" w14:textId="65A6AE3C" w:rsidR="002A4723" w:rsidRPr="0047115D" w:rsidRDefault="002A4723" w:rsidP="002A4723">
            <w:pPr>
              <w:rPr>
                <w:sz w:val="20"/>
              </w:rPr>
            </w:pPr>
            <w:r w:rsidRPr="0047115D">
              <w:rPr>
                <w:sz w:val="20"/>
              </w:rPr>
              <w:t xml:space="preserve">Flur </w:t>
            </w:r>
            <w:r w:rsidR="003F3EA1" w:rsidRPr="001B7F1B">
              <w:rPr>
                <w:sz w:val="20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3EA1" w:rsidRPr="001B7F1B">
              <w:rPr>
                <w:sz w:val="20"/>
              </w:rPr>
              <w:instrText xml:space="preserve"> FORMTEXT </w:instrText>
            </w:r>
            <w:r w:rsidR="003F3EA1" w:rsidRPr="001B7F1B">
              <w:rPr>
                <w:sz w:val="20"/>
              </w:rPr>
            </w:r>
            <w:r w:rsidR="003F3EA1" w:rsidRPr="001B7F1B">
              <w:rPr>
                <w:sz w:val="20"/>
              </w:rPr>
              <w:fldChar w:fldCharType="separate"/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sz w:val="20"/>
              </w:rPr>
              <w:fldChar w:fldCharType="end"/>
            </w:r>
          </w:p>
          <w:p w14:paraId="50E8AE96" w14:textId="77777777" w:rsidR="002A4723" w:rsidRPr="0047115D" w:rsidRDefault="002A4723" w:rsidP="002A4723">
            <w:pPr>
              <w:rPr>
                <w:sz w:val="20"/>
              </w:rPr>
            </w:pPr>
          </w:p>
        </w:tc>
        <w:tc>
          <w:tcPr>
            <w:tcW w:w="2106" w:type="dxa"/>
          </w:tcPr>
          <w:p w14:paraId="097E8564" w14:textId="74A28468" w:rsidR="002A4723" w:rsidRPr="0047115D" w:rsidRDefault="002A4723" w:rsidP="002A4723">
            <w:pPr>
              <w:rPr>
                <w:sz w:val="20"/>
              </w:rPr>
            </w:pPr>
            <w:r w:rsidRPr="0047115D">
              <w:rPr>
                <w:sz w:val="20"/>
              </w:rPr>
              <w:t xml:space="preserve">Flurstück </w:t>
            </w:r>
            <w:r w:rsidR="003F3EA1" w:rsidRPr="001B7F1B">
              <w:rPr>
                <w:sz w:val="20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3EA1" w:rsidRPr="001B7F1B">
              <w:rPr>
                <w:sz w:val="20"/>
              </w:rPr>
              <w:instrText xml:space="preserve"> FORMTEXT </w:instrText>
            </w:r>
            <w:r w:rsidR="003F3EA1" w:rsidRPr="001B7F1B">
              <w:rPr>
                <w:sz w:val="20"/>
              </w:rPr>
            </w:r>
            <w:r w:rsidR="003F3EA1" w:rsidRPr="001B7F1B">
              <w:rPr>
                <w:sz w:val="20"/>
              </w:rPr>
              <w:fldChar w:fldCharType="separate"/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noProof/>
                <w:sz w:val="20"/>
              </w:rPr>
              <w:t> </w:t>
            </w:r>
            <w:r w:rsidR="003F3EA1" w:rsidRPr="001B7F1B">
              <w:rPr>
                <w:sz w:val="20"/>
              </w:rPr>
              <w:fldChar w:fldCharType="end"/>
            </w:r>
          </w:p>
        </w:tc>
      </w:tr>
    </w:tbl>
    <w:p w14:paraId="26939DD5" w14:textId="77777777" w:rsidR="002A4723" w:rsidRPr="0047115D" w:rsidRDefault="002A4723" w:rsidP="002A4723">
      <w:pPr>
        <w:rPr>
          <w:sz w:val="20"/>
        </w:rPr>
      </w:pPr>
    </w:p>
    <w:p w14:paraId="081AA9E2" w14:textId="460227A5" w:rsidR="002A4723" w:rsidRPr="0047115D" w:rsidRDefault="002A4723" w:rsidP="002A4723">
      <w:pPr>
        <w:rPr>
          <w:sz w:val="20"/>
        </w:rPr>
      </w:pPr>
      <w:r w:rsidRPr="0047115D">
        <w:rPr>
          <w:sz w:val="20"/>
        </w:rPr>
        <w:t>Denkmal- oder Ensembleschutz</w:t>
      </w:r>
      <w:r w:rsidRPr="0047115D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</w:rPr>
        <w:instrText xml:space="preserve"> FORMCHECKBOX </w:instrText>
      </w:r>
      <w:r w:rsidR="00F50A3C">
        <w:rPr>
          <w:sz w:val="20"/>
        </w:rPr>
      </w:r>
      <w:r w:rsidR="00F50A3C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ja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</w:rPr>
        <w:instrText xml:space="preserve"> FORMCHECKBOX </w:instrText>
      </w:r>
      <w:r w:rsidR="00F50A3C">
        <w:rPr>
          <w:sz w:val="20"/>
        </w:rPr>
      </w:r>
      <w:r w:rsidR="00F50A3C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nein</w:t>
      </w:r>
    </w:p>
    <w:p w14:paraId="01F3EABE" w14:textId="77777777" w:rsidR="002A4723" w:rsidRDefault="002A4723" w:rsidP="002A4723">
      <w:pPr>
        <w:rPr>
          <w:sz w:val="20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19"/>
        <w:gridCol w:w="3568"/>
        <w:gridCol w:w="2693"/>
      </w:tblGrid>
      <w:tr w:rsidR="002A4723" w:rsidRPr="001B7F1B" w14:paraId="23D400D0" w14:textId="77777777" w:rsidTr="001B7F1B">
        <w:trPr>
          <w:trHeight w:val="567"/>
        </w:trPr>
        <w:tc>
          <w:tcPr>
            <w:tcW w:w="2919" w:type="dxa"/>
            <w:vMerge w:val="restart"/>
            <w:shd w:val="clear" w:color="auto" w:fill="auto"/>
          </w:tcPr>
          <w:p w14:paraId="058131E0" w14:textId="77777777" w:rsidR="002A4723" w:rsidRPr="001B7F1B" w:rsidRDefault="002A4723" w:rsidP="002A4723">
            <w:pPr>
              <w:rPr>
                <w:sz w:val="20"/>
              </w:rPr>
            </w:pPr>
            <w:r w:rsidRPr="001B7F1B">
              <w:rPr>
                <w:sz w:val="20"/>
              </w:rPr>
              <w:t>Eigentümer/in</w:t>
            </w:r>
          </w:p>
        </w:tc>
        <w:tc>
          <w:tcPr>
            <w:tcW w:w="3568" w:type="dxa"/>
            <w:shd w:val="clear" w:color="auto" w:fill="auto"/>
          </w:tcPr>
          <w:p w14:paraId="4863105B" w14:textId="77777777" w:rsidR="002A4723" w:rsidRPr="001B7F1B" w:rsidRDefault="002A4723" w:rsidP="002A4723">
            <w:pPr>
              <w:rPr>
                <w:sz w:val="20"/>
              </w:rPr>
            </w:pPr>
            <w:r w:rsidRPr="001B7F1B">
              <w:rPr>
                <w:sz w:val="20"/>
              </w:rPr>
              <w:t>Name, Vorname</w:t>
            </w:r>
          </w:p>
          <w:p w14:paraId="1B774373" w14:textId="77777777" w:rsidR="002A4723" w:rsidRPr="001B7F1B" w:rsidRDefault="0015631F" w:rsidP="002A4723">
            <w:pPr>
              <w:rPr>
                <w:sz w:val="20"/>
              </w:rPr>
            </w:pPr>
            <w:r w:rsidRPr="001B7F1B">
              <w:rPr>
                <w:sz w:val="20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1B7F1B">
              <w:rPr>
                <w:sz w:val="20"/>
              </w:rPr>
              <w:instrText xml:space="preserve"> FORMTEXT </w:instrText>
            </w:r>
            <w:r w:rsidRPr="001B7F1B">
              <w:rPr>
                <w:sz w:val="20"/>
              </w:rPr>
            </w:r>
            <w:r w:rsidRPr="001B7F1B">
              <w:rPr>
                <w:sz w:val="20"/>
              </w:rPr>
              <w:fldChar w:fldCharType="separate"/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Pr="001B7F1B">
              <w:rPr>
                <w:sz w:val="20"/>
              </w:rPr>
              <w:fldChar w:fldCharType="end"/>
            </w:r>
            <w:bookmarkEnd w:id="4"/>
          </w:p>
        </w:tc>
        <w:tc>
          <w:tcPr>
            <w:tcW w:w="2693" w:type="dxa"/>
            <w:shd w:val="clear" w:color="auto" w:fill="auto"/>
          </w:tcPr>
          <w:p w14:paraId="49635982" w14:textId="77777777" w:rsidR="002A4723" w:rsidRPr="001B7F1B" w:rsidRDefault="002A4723" w:rsidP="002A4723">
            <w:pPr>
              <w:rPr>
                <w:sz w:val="20"/>
              </w:rPr>
            </w:pPr>
            <w:r w:rsidRPr="001B7F1B">
              <w:rPr>
                <w:sz w:val="20"/>
              </w:rPr>
              <w:t xml:space="preserve">Email </w:t>
            </w:r>
            <w:r w:rsidR="0056553B" w:rsidRPr="001B7F1B">
              <w:rPr>
                <w:sz w:val="14"/>
                <w:szCs w:val="14"/>
              </w:rPr>
              <w:t>(für Rückfragen)</w:t>
            </w:r>
            <w:r w:rsidR="0056553B" w:rsidRPr="001B7F1B">
              <w:rPr>
                <w:sz w:val="20"/>
              </w:rPr>
              <w:t>*</w:t>
            </w:r>
          </w:p>
          <w:p w14:paraId="036DBC0D" w14:textId="77777777" w:rsidR="002A4723" w:rsidRPr="001B7F1B" w:rsidRDefault="0015631F" w:rsidP="002A4723">
            <w:pPr>
              <w:rPr>
                <w:sz w:val="20"/>
              </w:rPr>
            </w:pPr>
            <w:r w:rsidRPr="001B7F1B">
              <w:rPr>
                <w:sz w:val="20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1B7F1B">
              <w:rPr>
                <w:sz w:val="20"/>
              </w:rPr>
              <w:instrText xml:space="preserve"> FORMTEXT </w:instrText>
            </w:r>
            <w:r w:rsidRPr="001B7F1B">
              <w:rPr>
                <w:sz w:val="20"/>
              </w:rPr>
            </w:r>
            <w:r w:rsidRPr="001B7F1B">
              <w:rPr>
                <w:sz w:val="20"/>
              </w:rPr>
              <w:fldChar w:fldCharType="separate"/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Pr="001B7F1B">
              <w:rPr>
                <w:sz w:val="20"/>
              </w:rPr>
              <w:fldChar w:fldCharType="end"/>
            </w:r>
            <w:bookmarkEnd w:id="5"/>
          </w:p>
        </w:tc>
      </w:tr>
      <w:tr w:rsidR="002A4723" w:rsidRPr="001B7F1B" w14:paraId="65FF98F9" w14:textId="77777777" w:rsidTr="001B7F1B">
        <w:trPr>
          <w:trHeight w:val="567"/>
        </w:trPr>
        <w:tc>
          <w:tcPr>
            <w:tcW w:w="2919" w:type="dxa"/>
            <w:vMerge/>
            <w:shd w:val="clear" w:color="auto" w:fill="auto"/>
          </w:tcPr>
          <w:p w14:paraId="172FE6FC" w14:textId="77777777" w:rsidR="002A4723" w:rsidRPr="001B7F1B" w:rsidRDefault="002A4723" w:rsidP="002A4723">
            <w:pPr>
              <w:rPr>
                <w:sz w:val="20"/>
              </w:rPr>
            </w:pPr>
          </w:p>
        </w:tc>
        <w:tc>
          <w:tcPr>
            <w:tcW w:w="3568" w:type="dxa"/>
            <w:shd w:val="clear" w:color="auto" w:fill="auto"/>
          </w:tcPr>
          <w:p w14:paraId="23BD0699" w14:textId="77777777" w:rsidR="002A4723" w:rsidRPr="001B7F1B" w:rsidRDefault="002A4723" w:rsidP="002A4723">
            <w:pPr>
              <w:rPr>
                <w:sz w:val="20"/>
              </w:rPr>
            </w:pPr>
            <w:r w:rsidRPr="001B7F1B">
              <w:rPr>
                <w:sz w:val="20"/>
              </w:rPr>
              <w:t>Straße</w:t>
            </w:r>
          </w:p>
          <w:p w14:paraId="25B2E623" w14:textId="77777777" w:rsidR="002A4723" w:rsidRPr="001B7F1B" w:rsidRDefault="0015631F" w:rsidP="002A4723">
            <w:pPr>
              <w:rPr>
                <w:sz w:val="20"/>
              </w:rPr>
            </w:pPr>
            <w:r w:rsidRPr="001B7F1B">
              <w:rPr>
                <w:sz w:val="20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Pr="001B7F1B">
              <w:rPr>
                <w:sz w:val="20"/>
              </w:rPr>
              <w:instrText xml:space="preserve"> FORMTEXT </w:instrText>
            </w:r>
            <w:r w:rsidRPr="001B7F1B">
              <w:rPr>
                <w:sz w:val="20"/>
              </w:rPr>
            </w:r>
            <w:r w:rsidRPr="001B7F1B">
              <w:rPr>
                <w:sz w:val="20"/>
              </w:rPr>
              <w:fldChar w:fldCharType="separate"/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Pr="001B7F1B">
              <w:rPr>
                <w:sz w:val="20"/>
              </w:rPr>
              <w:fldChar w:fldCharType="end"/>
            </w:r>
            <w:bookmarkEnd w:id="6"/>
          </w:p>
        </w:tc>
        <w:tc>
          <w:tcPr>
            <w:tcW w:w="2693" w:type="dxa"/>
            <w:shd w:val="clear" w:color="auto" w:fill="auto"/>
          </w:tcPr>
          <w:p w14:paraId="5B339C4A" w14:textId="77777777" w:rsidR="002A4723" w:rsidRPr="001B7F1B" w:rsidRDefault="002A4723" w:rsidP="002A4723">
            <w:pPr>
              <w:rPr>
                <w:sz w:val="20"/>
              </w:rPr>
            </w:pPr>
          </w:p>
        </w:tc>
      </w:tr>
      <w:tr w:rsidR="002A4723" w:rsidRPr="001B7F1B" w14:paraId="1F2F1E97" w14:textId="77777777" w:rsidTr="001B7F1B">
        <w:trPr>
          <w:trHeight w:val="567"/>
        </w:trPr>
        <w:tc>
          <w:tcPr>
            <w:tcW w:w="2919" w:type="dxa"/>
            <w:vMerge/>
            <w:shd w:val="clear" w:color="auto" w:fill="auto"/>
          </w:tcPr>
          <w:p w14:paraId="199C7D59" w14:textId="77777777" w:rsidR="002A4723" w:rsidRPr="001B7F1B" w:rsidRDefault="002A4723" w:rsidP="002A4723">
            <w:pPr>
              <w:rPr>
                <w:sz w:val="20"/>
              </w:rPr>
            </w:pPr>
          </w:p>
        </w:tc>
        <w:tc>
          <w:tcPr>
            <w:tcW w:w="3568" w:type="dxa"/>
            <w:shd w:val="clear" w:color="auto" w:fill="auto"/>
          </w:tcPr>
          <w:p w14:paraId="23818099" w14:textId="77777777" w:rsidR="002A4723" w:rsidRPr="001B7F1B" w:rsidRDefault="002A4723" w:rsidP="002A4723">
            <w:pPr>
              <w:rPr>
                <w:sz w:val="20"/>
              </w:rPr>
            </w:pPr>
            <w:r w:rsidRPr="001B7F1B">
              <w:rPr>
                <w:sz w:val="20"/>
              </w:rPr>
              <w:t>PLZ, Ort</w:t>
            </w:r>
          </w:p>
          <w:p w14:paraId="3A2F2913" w14:textId="77777777" w:rsidR="002A4723" w:rsidRPr="001B7F1B" w:rsidRDefault="0015631F" w:rsidP="002A4723">
            <w:pPr>
              <w:rPr>
                <w:sz w:val="20"/>
              </w:rPr>
            </w:pPr>
            <w:r w:rsidRPr="001B7F1B">
              <w:rPr>
                <w:sz w:val="2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1B7F1B">
              <w:rPr>
                <w:sz w:val="20"/>
              </w:rPr>
              <w:instrText xml:space="preserve"> FORMTEXT </w:instrText>
            </w:r>
            <w:r w:rsidRPr="001B7F1B">
              <w:rPr>
                <w:sz w:val="20"/>
              </w:rPr>
            </w:r>
            <w:r w:rsidRPr="001B7F1B">
              <w:rPr>
                <w:sz w:val="20"/>
              </w:rPr>
              <w:fldChar w:fldCharType="separate"/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Pr="001B7F1B">
              <w:rPr>
                <w:sz w:val="20"/>
              </w:rPr>
              <w:fldChar w:fldCharType="end"/>
            </w:r>
            <w:bookmarkEnd w:id="7"/>
          </w:p>
        </w:tc>
        <w:tc>
          <w:tcPr>
            <w:tcW w:w="2693" w:type="dxa"/>
            <w:shd w:val="clear" w:color="auto" w:fill="auto"/>
          </w:tcPr>
          <w:p w14:paraId="3E47A049" w14:textId="77777777" w:rsidR="002A4723" w:rsidRPr="001B7F1B" w:rsidRDefault="002A4723" w:rsidP="002A4723">
            <w:pPr>
              <w:rPr>
                <w:sz w:val="20"/>
              </w:rPr>
            </w:pPr>
            <w:r w:rsidRPr="001B7F1B">
              <w:rPr>
                <w:sz w:val="20"/>
              </w:rPr>
              <w:t xml:space="preserve">Telefon </w:t>
            </w:r>
            <w:r w:rsidRPr="001B7F1B">
              <w:rPr>
                <w:sz w:val="14"/>
                <w:szCs w:val="14"/>
              </w:rPr>
              <w:t>(für Rückfragen</w:t>
            </w:r>
            <w:r w:rsidR="0056553B" w:rsidRPr="001B7F1B">
              <w:rPr>
                <w:sz w:val="14"/>
                <w:szCs w:val="14"/>
              </w:rPr>
              <w:t xml:space="preserve"> tagsüber</w:t>
            </w:r>
            <w:r w:rsidRPr="001B7F1B">
              <w:rPr>
                <w:sz w:val="14"/>
                <w:szCs w:val="14"/>
              </w:rPr>
              <w:t>)</w:t>
            </w:r>
            <w:r w:rsidRPr="001B7F1B">
              <w:rPr>
                <w:sz w:val="20"/>
              </w:rPr>
              <w:t>*</w:t>
            </w:r>
          </w:p>
          <w:p w14:paraId="5CDCD6F3" w14:textId="77777777" w:rsidR="002A4723" w:rsidRPr="001B7F1B" w:rsidRDefault="0015631F" w:rsidP="002A4723">
            <w:pPr>
              <w:rPr>
                <w:sz w:val="20"/>
              </w:rPr>
            </w:pPr>
            <w:r w:rsidRPr="001B7F1B">
              <w:rPr>
                <w:sz w:val="20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1B7F1B">
              <w:rPr>
                <w:sz w:val="20"/>
              </w:rPr>
              <w:instrText xml:space="preserve"> FORMTEXT </w:instrText>
            </w:r>
            <w:r w:rsidRPr="001B7F1B">
              <w:rPr>
                <w:sz w:val="20"/>
              </w:rPr>
            </w:r>
            <w:r w:rsidRPr="001B7F1B">
              <w:rPr>
                <w:sz w:val="20"/>
              </w:rPr>
              <w:fldChar w:fldCharType="separate"/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Pr="001B7F1B">
              <w:rPr>
                <w:sz w:val="20"/>
              </w:rPr>
              <w:fldChar w:fldCharType="end"/>
            </w:r>
            <w:bookmarkEnd w:id="8"/>
          </w:p>
        </w:tc>
      </w:tr>
      <w:tr w:rsidR="002A4723" w:rsidRPr="001B7F1B" w14:paraId="20D22826" w14:textId="77777777" w:rsidTr="001B7F1B">
        <w:trPr>
          <w:trHeight w:val="567"/>
        </w:trPr>
        <w:tc>
          <w:tcPr>
            <w:tcW w:w="2919" w:type="dxa"/>
            <w:vMerge w:val="restart"/>
            <w:shd w:val="clear" w:color="auto" w:fill="auto"/>
          </w:tcPr>
          <w:p w14:paraId="6DB5596D" w14:textId="77777777" w:rsidR="002A4723" w:rsidRPr="001B7F1B" w:rsidRDefault="002A4723" w:rsidP="002A4723">
            <w:pPr>
              <w:rPr>
                <w:sz w:val="20"/>
              </w:rPr>
            </w:pPr>
            <w:r w:rsidRPr="001B7F1B">
              <w:rPr>
                <w:sz w:val="20"/>
              </w:rPr>
              <w:t>Verwalter/in (bei Eigentümergemeinschaften) oder Vertreter/in (</w:t>
            </w:r>
            <w:r w:rsidRPr="001B7F1B">
              <w:rPr>
                <w:b/>
                <w:sz w:val="20"/>
              </w:rPr>
              <w:t>bitte Vollmacht beifügen</w:t>
            </w:r>
            <w:r w:rsidRPr="001B7F1B">
              <w:rPr>
                <w:sz w:val="20"/>
              </w:rPr>
              <w:t>)</w:t>
            </w:r>
          </w:p>
        </w:tc>
        <w:tc>
          <w:tcPr>
            <w:tcW w:w="3568" w:type="dxa"/>
            <w:shd w:val="clear" w:color="auto" w:fill="auto"/>
          </w:tcPr>
          <w:p w14:paraId="61348AE1" w14:textId="77777777" w:rsidR="002A4723" w:rsidRPr="001B7F1B" w:rsidRDefault="002A4723" w:rsidP="002A4723">
            <w:pPr>
              <w:rPr>
                <w:sz w:val="20"/>
              </w:rPr>
            </w:pPr>
            <w:r w:rsidRPr="001B7F1B">
              <w:rPr>
                <w:sz w:val="20"/>
              </w:rPr>
              <w:t>Name/ Firma</w:t>
            </w:r>
          </w:p>
          <w:p w14:paraId="37C0C350" w14:textId="77777777" w:rsidR="002A4723" w:rsidRPr="001B7F1B" w:rsidRDefault="0015631F" w:rsidP="002A4723">
            <w:pPr>
              <w:rPr>
                <w:sz w:val="20"/>
              </w:rPr>
            </w:pPr>
            <w:r w:rsidRPr="001B7F1B">
              <w:rPr>
                <w:sz w:val="20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1B7F1B">
              <w:rPr>
                <w:sz w:val="20"/>
              </w:rPr>
              <w:instrText xml:space="preserve"> FORMTEXT </w:instrText>
            </w:r>
            <w:r w:rsidRPr="001B7F1B">
              <w:rPr>
                <w:sz w:val="20"/>
              </w:rPr>
            </w:r>
            <w:r w:rsidRPr="001B7F1B">
              <w:rPr>
                <w:sz w:val="20"/>
              </w:rPr>
              <w:fldChar w:fldCharType="separate"/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Pr="001B7F1B">
              <w:rPr>
                <w:sz w:val="20"/>
              </w:rPr>
              <w:fldChar w:fldCharType="end"/>
            </w:r>
            <w:bookmarkEnd w:id="9"/>
          </w:p>
        </w:tc>
        <w:tc>
          <w:tcPr>
            <w:tcW w:w="2693" w:type="dxa"/>
            <w:shd w:val="clear" w:color="auto" w:fill="auto"/>
          </w:tcPr>
          <w:p w14:paraId="7911AB47" w14:textId="77777777" w:rsidR="002A4723" w:rsidRPr="001B7F1B" w:rsidRDefault="002A4723" w:rsidP="002A4723">
            <w:pPr>
              <w:rPr>
                <w:sz w:val="20"/>
              </w:rPr>
            </w:pPr>
            <w:r w:rsidRPr="001B7F1B">
              <w:rPr>
                <w:sz w:val="20"/>
              </w:rPr>
              <w:t xml:space="preserve">Email </w:t>
            </w:r>
            <w:r w:rsidR="0056553B" w:rsidRPr="001B7F1B">
              <w:rPr>
                <w:sz w:val="14"/>
                <w:szCs w:val="14"/>
              </w:rPr>
              <w:t>(für Rückfragen)</w:t>
            </w:r>
            <w:r w:rsidR="0056553B" w:rsidRPr="001B7F1B">
              <w:rPr>
                <w:sz w:val="20"/>
              </w:rPr>
              <w:t>*</w:t>
            </w:r>
            <w:r w:rsidRPr="001B7F1B">
              <w:rPr>
                <w:sz w:val="14"/>
                <w:szCs w:val="14"/>
              </w:rPr>
              <w:t xml:space="preserve"> </w:t>
            </w:r>
          </w:p>
          <w:p w14:paraId="35E4AD1E" w14:textId="77777777" w:rsidR="002A4723" w:rsidRPr="001B7F1B" w:rsidRDefault="0015631F" w:rsidP="002A4723">
            <w:pPr>
              <w:rPr>
                <w:sz w:val="20"/>
              </w:rPr>
            </w:pPr>
            <w:r w:rsidRPr="001B7F1B">
              <w:rPr>
                <w:sz w:val="20"/>
              </w:rPr>
              <w:fldChar w:fldCharType="begin" w:fldLock="1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Pr="001B7F1B">
              <w:rPr>
                <w:sz w:val="20"/>
              </w:rPr>
              <w:instrText xml:space="preserve"> FORMTEXT </w:instrText>
            </w:r>
            <w:r w:rsidRPr="001B7F1B">
              <w:rPr>
                <w:sz w:val="20"/>
              </w:rPr>
            </w:r>
            <w:r w:rsidRPr="001B7F1B">
              <w:rPr>
                <w:sz w:val="20"/>
              </w:rPr>
              <w:fldChar w:fldCharType="separate"/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Pr="001B7F1B">
              <w:rPr>
                <w:sz w:val="20"/>
              </w:rPr>
              <w:fldChar w:fldCharType="end"/>
            </w:r>
            <w:bookmarkEnd w:id="10"/>
          </w:p>
        </w:tc>
      </w:tr>
      <w:tr w:rsidR="002A4723" w:rsidRPr="001B7F1B" w14:paraId="34CF58F4" w14:textId="77777777" w:rsidTr="001B7F1B">
        <w:trPr>
          <w:trHeight w:val="567"/>
        </w:trPr>
        <w:tc>
          <w:tcPr>
            <w:tcW w:w="2919" w:type="dxa"/>
            <w:vMerge/>
            <w:shd w:val="clear" w:color="auto" w:fill="auto"/>
          </w:tcPr>
          <w:p w14:paraId="395B01E3" w14:textId="77777777" w:rsidR="002A4723" w:rsidRPr="001B7F1B" w:rsidRDefault="002A4723" w:rsidP="002A4723">
            <w:pPr>
              <w:rPr>
                <w:sz w:val="20"/>
              </w:rPr>
            </w:pPr>
          </w:p>
        </w:tc>
        <w:tc>
          <w:tcPr>
            <w:tcW w:w="3568" w:type="dxa"/>
            <w:shd w:val="clear" w:color="auto" w:fill="auto"/>
          </w:tcPr>
          <w:p w14:paraId="73643143" w14:textId="77777777" w:rsidR="002A4723" w:rsidRPr="001B7F1B" w:rsidRDefault="002A4723" w:rsidP="002A4723">
            <w:pPr>
              <w:rPr>
                <w:sz w:val="20"/>
              </w:rPr>
            </w:pPr>
            <w:r w:rsidRPr="001B7F1B">
              <w:rPr>
                <w:sz w:val="20"/>
              </w:rPr>
              <w:t>Straße</w:t>
            </w:r>
          </w:p>
          <w:p w14:paraId="65C2C256" w14:textId="77777777" w:rsidR="002A4723" w:rsidRPr="001B7F1B" w:rsidRDefault="0015631F" w:rsidP="002A4723">
            <w:pPr>
              <w:rPr>
                <w:sz w:val="20"/>
              </w:rPr>
            </w:pPr>
            <w:r w:rsidRPr="001B7F1B">
              <w:rPr>
                <w:sz w:val="20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Pr="001B7F1B">
              <w:rPr>
                <w:sz w:val="20"/>
              </w:rPr>
              <w:instrText xml:space="preserve"> FORMTEXT </w:instrText>
            </w:r>
            <w:r w:rsidRPr="001B7F1B">
              <w:rPr>
                <w:sz w:val="20"/>
              </w:rPr>
            </w:r>
            <w:r w:rsidRPr="001B7F1B">
              <w:rPr>
                <w:sz w:val="20"/>
              </w:rPr>
              <w:fldChar w:fldCharType="separate"/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Pr="001B7F1B">
              <w:rPr>
                <w:sz w:val="20"/>
              </w:rPr>
              <w:fldChar w:fldCharType="end"/>
            </w:r>
            <w:bookmarkEnd w:id="11"/>
          </w:p>
        </w:tc>
        <w:tc>
          <w:tcPr>
            <w:tcW w:w="2693" w:type="dxa"/>
            <w:shd w:val="clear" w:color="auto" w:fill="auto"/>
          </w:tcPr>
          <w:p w14:paraId="7BA645C4" w14:textId="77777777" w:rsidR="002A4723" w:rsidRPr="001B7F1B" w:rsidRDefault="002A4723" w:rsidP="002A4723">
            <w:pPr>
              <w:rPr>
                <w:sz w:val="20"/>
              </w:rPr>
            </w:pPr>
          </w:p>
        </w:tc>
      </w:tr>
      <w:tr w:rsidR="002A4723" w:rsidRPr="001B7F1B" w14:paraId="39DF17DF" w14:textId="77777777" w:rsidTr="001B7F1B">
        <w:trPr>
          <w:trHeight w:val="567"/>
        </w:trPr>
        <w:tc>
          <w:tcPr>
            <w:tcW w:w="2919" w:type="dxa"/>
            <w:vMerge/>
            <w:shd w:val="clear" w:color="auto" w:fill="auto"/>
          </w:tcPr>
          <w:p w14:paraId="11946016" w14:textId="77777777" w:rsidR="002A4723" w:rsidRPr="001B7F1B" w:rsidRDefault="002A4723" w:rsidP="002A4723">
            <w:pPr>
              <w:rPr>
                <w:sz w:val="20"/>
              </w:rPr>
            </w:pPr>
          </w:p>
        </w:tc>
        <w:tc>
          <w:tcPr>
            <w:tcW w:w="3568" w:type="dxa"/>
            <w:shd w:val="clear" w:color="auto" w:fill="auto"/>
          </w:tcPr>
          <w:p w14:paraId="0436DE7F" w14:textId="77777777" w:rsidR="002A4723" w:rsidRPr="001B7F1B" w:rsidRDefault="002A4723" w:rsidP="002A4723">
            <w:pPr>
              <w:rPr>
                <w:sz w:val="20"/>
              </w:rPr>
            </w:pPr>
            <w:r w:rsidRPr="001B7F1B">
              <w:rPr>
                <w:sz w:val="20"/>
              </w:rPr>
              <w:t>PLZ, Ort</w:t>
            </w:r>
          </w:p>
          <w:p w14:paraId="480271F2" w14:textId="77777777" w:rsidR="002A4723" w:rsidRPr="001B7F1B" w:rsidRDefault="0015631F" w:rsidP="002A4723">
            <w:pPr>
              <w:rPr>
                <w:sz w:val="20"/>
              </w:rPr>
            </w:pPr>
            <w:r w:rsidRPr="001B7F1B">
              <w:rPr>
                <w:sz w:val="20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Pr="001B7F1B">
              <w:rPr>
                <w:sz w:val="20"/>
              </w:rPr>
              <w:instrText xml:space="preserve"> FORMTEXT </w:instrText>
            </w:r>
            <w:r w:rsidRPr="001B7F1B">
              <w:rPr>
                <w:sz w:val="20"/>
              </w:rPr>
            </w:r>
            <w:r w:rsidRPr="001B7F1B">
              <w:rPr>
                <w:sz w:val="20"/>
              </w:rPr>
              <w:fldChar w:fldCharType="separate"/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Pr="001B7F1B">
              <w:rPr>
                <w:sz w:val="20"/>
              </w:rPr>
              <w:fldChar w:fldCharType="end"/>
            </w:r>
            <w:bookmarkEnd w:id="12"/>
          </w:p>
        </w:tc>
        <w:tc>
          <w:tcPr>
            <w:tcW w:w="2693" w:type="dxa"/>
            <w:shd w:val="clear" w:color="auto" w:fill="auto"/>
          </w:tcPr>
          <w:p w14:paraId="20DA3984" w14:textId="77777777" w:rsidR="002A4723" w:rsidRPr="001B7F1B" w:rsidRDefault="002A4723" w:rsidP="002A4723">
            <w:pPr>
              <w:rPr>
                <w:sz w:val="20"/>
              </w:rPr>
            </w:pPr>
            <w:r w:rsidRPr="001B7F1B">
              <w:rPr>
                <w:sz w:val="20"/>
              </w:rPr>
              <w:t xml:space="preserve">Telefon </w:t>
            </w:r>
            <w:r w:rsidR="0056553B" w:rsidRPr="001B7F1B">
              <w:rPr>
                <w:sz w:val="14"/>
                <w:szCs w:val="14"/>
              </w:rPr>
              <w:t>(für Rückfragen tagsüber)</w:t>
            </w:r>
            <w:r w:rsidR="0056553B" w:rsidRPr="001B7F1B">
              <w:rPr>
                <w:sz w:val="20"/>
              </w:rPr>
              <w:t>*</w:t>
            </w:r>
          </w:p>
          <w:p w14:paraId="6EDD464E" w14:textId="77777777" w:rsidR="002A4723" w:rsidRPr="001B7F1B" w:rsidRDefault="0015631F" w:rsidP="002A4723">
            <w:pPr>
              <w:rPr>
                <w:sz w:val="20"/>
              </w:rPr>
            </w:pPr>
            <w:r w:rsidRPr="001B7F1B">
              <w:rPr>
                <w:sz w:val="20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Pr="001B7F1B">
              <w:rPr>
                <w:sz w:val="20"/>
              </w:rPr>
              <w:instrText xml:space="preserve"> FORMTEXT </w:instrText>
            </w:r>
            <w:r w:rsidRPr="001B7F1B">
              <w:rPr>
                <w:sz w:val="20"/>
              </w:rPr>
            </w:r>
            <w:r w:rsidRPr="001B7F1B">
              <w:rPr>
                <w:sz w:val="20"/>
              </w:rPr>
              <w:fldChar w:fldCharType="separate"/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Pr="001B7F1B">
              <w:rPr>
                <w:sz w:val="20"/>
              </w:rPr>
              <w:fldChar w:fldCharType="end"/>
            </w:r>
            <w:bookmarkEnd w:id="13"/>
          </w:p>
        </w:tc>
      </w:tr>
    </w:tbl>
    <w:p w14:paraId="3EA39177" w14:textId="77777777" w:rsidR="002A4723" w:rsidRDefault="002A4723" w:rsidP="002A4723">
      <w:pPr>
        <w:rPr>
          <w:sz w:val="20"/>
        </w:rPr>
      </w:pPr>
    </w:p>
    <w:p w14:paraId="241058B3" w14:textId="77777777" w:rsidR="002A4723" w:rsidRPr="0047115D" w:rsidRDefault="002A4723" w:rsidP="002A4723">
      <w:pPr>
        <w:jc w:val="both"/>
        <w:rPr>
          <w:sz w:val="20"/>
        </w:rPr>
      </w:pPr>
      <w:r w:rsidRPr="0047115D">
        <w:rPr>
          <w:sz w:val="20"/>
        </w:rPr>
        <w:lastRenderedPageBreak/>
        <w:t xml:space="preserve">Bei Gewährung einer </w:t>
      </w:r>
      <w:r>
        <w:rPr>
          <w:sz w:val="20"/>
        </w:rPr>
        <w:t xml:space="preserve">Erstattung </w:t>
      </w:r>
      <w:r w:rsidRPr="0047115D">
        <w:rPr>
          <w:sz w:val="20"/>
        </w:rPr>
        <w:t>(hierüber ist zwischen dem Antragsteller und der zuständigen Straßenbauverwaltung der Abschluss einer Vereinbarung erforderlich) soll der Betrag auf folgendes Konto überwiesen werden:</w:t>
      </w:r>
    </w:p>
    <w:p w14:paraId="22279608" w14:textId="77777777" w:rsidR="002A4723" w:rsidRPr="0047115D" w:rsidRDefault="002A4723" w:rsidP="002A4723"/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19"/>
        <w:gridCol w:w="3001"/>
        <w:gridCol w:w="3260"/>
      </w:tblGrid>
      <w:tr w:rsidR="002A4723" w:rsidRPr="001B7F1B" w14:paraId="717CB71F" w14:textId="77777777" w:rsidTr="001B7F1B">
        <w:trPr>
          <w:trHeight w:val="567"/>
        </w:trPr>
        <w:tc>
          <w:tcPr>
            <w:tcW w:w="2919" w:type="dxa"/>
            <w:vMerge w:val="restart"/>
            <w:shd w:val="clear" w:color="auto" w:fill="auto"/>
          </w:tcPr>
          <w:p w14:paraId="63B383ED" w14:textId="77777777" w:rsidR="002A4723" w:rsidRPr="001B7F1B" w:rsidRDefault="002A4723" w:rsidP="002A4723">
            <w:pPr>
              <w:rPr>
                <w:sz w:val="20"/>
              </w:rPr>
            </w:pPr>
            <w:r w:rsidRPr="001B7F1B">
              <w:rPr>
                <w:sz w:val="20"/>
              </w:rPr>
              <w:t>Bankverbindung</w:t>
            </w:r>
          </w:p>
        </w:tc>
        <w:tc>
          <w:tcPr>
            <w:tcW w:w="3001" w:type="dxa"/>
            <w:shd w:val="clear" w:color="auto" w:fill="auto"/>
          </w:tcPr>
          <w:p w14:paraId="78D8FED3" w14:textId="77777777" w:rsidR="002A4723" w:rsidRPr="001B7F1B" w:rsidRDefault="002A4723" w:rsidP="002A4723">
            <w:pPr>
              <w:rPr>
                <w:sz w:val="20"/>
              </w:rPr>
            </w:pPr>
            <w:r w:rsidRPr="001B7F1B">
              <w:rPr>
                <w:sz w:val="20"/>
              </w:rPr>
              <w:t>Kontoinhaber/in</w:t>
            </w:r>
          </w:p>
          <w:p w14:paraId="37B4DBCA" w14:textId="77777777" w:rsidR="002A4723" w:rsidRPr="001B7F1B" w:rsidRDefault="0015631F" w:rsidP="002A4723">
            <w:pPr>
              <w:rPr>
                <w:sz w:val="20"/>
              </w:rPr>
            </w:pPr>
            <w:r w:rsidRPr="001B7F1B">
              <w:rPr>
                <w:sz w:val="20"/>
              </w:rPr>
              <w:fldChar w:fldCharType="begin" w:fldLock="1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Pr="001B7F1B">
              <w:rPr>
                <w:sz w:val="20"/>
              </w:rPr>
              <w:instrText xml:space="preserve"> FORMTEXT </w:instrText>
            </w:r>
            <w:r w:rsidRPr="001B7F1B">
              <w:rPr>
                <w:sz w:val="20"/>
              </w:rPr>
            </w:r>
            <w:r w:rsidRPr="001B7F1B">
              <w:rPr>
                <w:sz w:val="20"/>
              </w:rPr>
              <w:fldChar w:fldCharType="separate"/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Pr="001B7F1B">
              <w:rPr>
                <w:sz w:val="20"/>
              </w:rPr>
              <w:fldChar w:fldCharType="end"/>
            </w:r>
            <w:bookmarkEnd w:id="14"/>
          </w:p>
        </w:tc>
        <w:tc>
          <w:tcPr>
            <w:tcW w:w="3260" w:type="dxa"/>
            <w:shd w:val="clear" w:color="auto" w:fill="auto"/>
          </w:tcPr>
          <w:p w14:paraId="3060A708" w14:textId="77777777" w:rsidR="002A4723" w:rsidRPr="001B7F1B" w:rsidRDefault="002A4723" w:rsidP="002A4723">
            <w:pPr>
              <w:rPr>
                <w:sz w:val="20"/>
              </w:rPr>
            </w:pPr>
            <w:r w:rsidRPr="001B7F1B">
              <w:rPr>
                <w:sz w:val="20"/>
              </w:rPr>
              <w:t>Kontoführendes Kreditinstitut</w:t>
            </w:r>
          </w:p>
          <w:p w14:paraId="06F49ECC" w14:textId="77777777" w:rsidR="002A4723" w:rsidRPr="001B7F1B" w:rsidRDefault="0015631F" w:rsidP="002A4723">
            <w:pPr>
              <w:rPr>
                <w:sz w:val="20"/>
              </w:rPr>
            </w:pPr>
            <w:r w:rsidRPr="001B7F1B">
              <w:rPr>
                <w:sz w:val="20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 w:rsidRPr="001B7F1B">
              <w:rPr>
                <w:sz w:val="20"/>
              </w:rPr>
              <w:instrText xml:space="preserve"> FORMTEXT </w:instrText>
            </w:r>
            <w:r w:rsidRPr="001B7F1B">
              <w:rPr>
                <w:sz w:val="20"/>
              </w:rPr>
            </w:r>
            <w:r w:rsidRPr="001B7F1B">
              <w:rPr>
                <w:sz w:val="20"/>
              </w:rPr>
              <w:fldChar w:fldCharType="separate"/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Pr="001B7F1B">
              <w:rPr>
                <w:sz w:val="20"/>
              </w:rPr>
              <w:fldChar w:fldCharType="end"/>
            </w:r>
            <w:bookmarkEnd w:id="15"/>
          </w:p>
        </w:tc>
      </w:tr>
      <w:tr w:rsidR="002A4723" w:rsidRPr="001B7F1B" w14:paraId="43D341AE" w14:textId="77777777" w:rsidTr="001B7F1B">
        <w:trPr>
          <w:trHeight w:val="567"/>
        </w:trPr>
        <w:tc>
          <w:tcPr>
            <w:tcW w:w="2919" w:type="dxa"/>
            <w:vMerge/>
            <w:shd w:val="clear" w:color="auto" w:fill="auto"/>
          </w:tcPr>
          <w:p w14:paraId="588A173F" w14:textId="77777777" w:rsidR="002A4723" w:rsidRPr="001B7F1B" w:rsidRDefault="002A4723" w:rsidP="002A4723">
            <w:pPr>
              <w:rPr>
                <w:sz w:val="20"/>
              </w:rPr>
            </w:pPr>
          </w:p>
        </w:tc>
        <w:tc>
          <w:tcPr>
            <w:tcW w:w="3001" w:type="dxa"/>
            <w:shd w:val="clear" w:color="auto" w:fill="auto"/>
          </w:tcPr>
          <w:p w14:paraId="44AAB6CF" w14:textId="77777777" w:rsidR="002A4723" w:rsidRPr="001B7F1B" w:rsidRDefault="002A4723" w:rsidP="002A4723">
            <w:pPr>
              <w:rPr>
                <w:sz w:val="20"/>
              </w:rPr>
            </w:pPr>
            <w:r w:rsidRPr="001B7F1B">
              <w:rPr>
                <w:sz w:val="20"/>
              </w:rPr>
              <w:t>IBAN:</w:t>
            </w:r>
          </w:p>
          <w:p w14:paraId="643404C1" w14:textId="77777777" w:rsidR="002A4723" w:rsidRPr="001B7F1B" w:rsidRDefault="0015631F" w:rsidP="002A4723">
            <w:pPr>
              <w:rPr>
                <w:sz w:val="20"/>
              </w:rPr>
            </w:pPr>
            <w:r w:rsidRPr="001B7F1B">
              <w:rPr>
                <w:sz w:val="20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Pr="001B7F1B">
              <w:rPr>
                <w:sz w:val="20"/>
              </w:rPr>
              <w:instrText xml:space="preserve"> FORMTEXT </w:instrText>
            </w:r>
            <w:r w:rsidRPr="001B7F1B">
              <w:rPr>
                <w:sz w:val="20"/>
              </w:rPr>
            </w:r>
            <w:r w:rsidRPr="001B7F1B">
              <w:rPr>
                <w:sz w:val="20"/>
              </w:rPr>
              <w:fldChar w:fldCharType="separate"/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Pr="001B7F1B">
              <w:rPr>
                <w:sz w:val="20"/>
              </w:rPr>
              <w:fldChar w:fldCharType="end"/>
            </w:r>
            <w:bookmarkEnd w:id="16"/>
          </w:p>
        </w:tc>
        <w:tc>
          <w:tcPr>
            <w:tcW w:w="3260" w:type="dxa"/>
            <w:shd w:val="clear" w:color="auto" w:fill="auto"/>
          </w:tcPr>
          <w:p w14:paraId="3AA74CFC" w14:textId="77777777" w:rsidR="002A4723" w:rsidRPr="001B7F1B" w:rsidRDefault="002A4723" w:rsidP="002A4723">
            <w:pPr>
              <w:rPr>
                <w:sz w:val="20"/>
              </w:rPr>
            </w:pPr>
            <w:r w:rsidRPr="001B7F1B">
              <w:rPr>
                <w:sz w:val="20"/>
              </w:rPr>
              <w:t>BIC:</w:t>
            </w:r>
          </w:p>
          <w:p w14:paraId="3F413677" w14:textId="77777777" w:rsidR="002A4723" w:rsidRPr="001B7F1B" w:rsidRDefault="0015631F" w:rsidP="002A4723">
            <w:pPr>
              <w:rPr>
                <w:sz w:val="20"/>
              </w:rPr>
            </w:pPr>
            <w:r w:rsidRPr="001B7F1B">
              <w:rPr>
                <w:sz w:val="20"/>
              </w:rPr>
              <w:fldChar w:fldCharType="begin" w:fldLock="1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Pr="001B7F1B">
              <w:rPr>
                <w:sz w:val="20"/>
              </w:rPr>
              <w:instrText xml:space="preserve"> FORMTEXT </w:instrText>
            </w:r>
            <w:r w:rsidRPr="001B7F1B">
              <w:rPr>
                <w:sz w:val="20"/>
              </w:rPr>
            </w:r>
            <w:r w:rsidRPr="001B7F1B">
              <w:rPr>
                <w:sz w:val="20"/>
              </w:rPr>
              <w:fldChar w:fldCharType="separate"/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="00C918A2" w:rsidRPr="001B7F1B">
              <w:rPr>
                <w:noProof/>
                <w:sz w:val="20"/>
              </w:rPr>
              <w:t> </w:t>
            </w:r>
            <w:r w:rsidRPr="001B7F1B">
              <w:rPr>
                <w:sz w:val="20"/>
              </w:rPr>
              <w:fldChar w:fldCharType="end"/>
            </w:r>
            <w:bookmarkEnd w:id="17"/>
          </w:p>
        </w:tc>
      </w:tr>
    </w:tbl>
    <w:p w14:paraId="1A8B90DF" w14:textId="77777777" w:rsidR="002A4723" w:rsidRPr="0047115D" w:rsidRDefault="002A4723" w:rsidP="002A4723">
      <w:pPr>
        <w:rPr>
          <w:sz w:val="20"/>
        </w:rPr>
      </w:pPr>
    </w:p>
    <w:p w14:paraId="77417A9F" w14:textId="77777777" w:rsidR="002A4723" w:rsidRDefault="002A4723" w:rsidP="002A4723">
      <w:pPr>
        <w:rPr>
          <w:sz w:val="20"/>
        </w:rPr>
      </w:pPr>
      <w:r w:rsidRPr="0047115D">
        <w:rPr>
          <w:sz w:val="20"/>
        </w:rPr>
        <w:t>Angaben zum Gebäude</w:t>
      </w:r>
    </w:p>
    <w:p w14:paraId="260A2E22" w14:textId="77777777" w:rsidR="002A4723" w:rsidRDefault="002A4723" w:rsidP="002A4723">
      <w:pPr>
        <w:rPr>
          <w:sz w:val="20"/>
        </w:rPr>
      </w:pPr>
    </w:p>
    <w:tbl>
      <w:tblPr>
        <w:tblW w:w="9142" w:type="dxa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2106"/>
        <w:gridCol w:w="2106"/>
      </w:tblGrid>
      <w:tr w:rsidR="002A4723" w14:paraId="3D9BCF42" w14:textId="77777777" w:rsidTr="002A4723">
        <w:trPr>
          <w:cantSplit/>
          <w:trHeight w:val="397"/>
        </w:trPr>
        <w:tc>
          <w:tcPr>
            <w:tcW w:w="4930" w:type="dxa"/>
          </w:tcPr>
          <w:p w14:paraId="6F98984E" w14:textId="77777777" w:rsidR="002A4723" w:rsidRDefault="002A4723" w:rsidP="002A4723">
            <w:pPr>
              <w:rPr>
                <w:sz w:val="20"/>
              </w:rPr>
            </w:pPr>
            <w:r>
              <w:rPr>
                <w:sz w:val="20"/>
              </w:rPr>
              <w:t>Art des Gebäudes / Baujahr:</w:t>
            </w:r>
          </w:p>
          <w:p w14:paraId="4C17CCE4" w14:textId="77777777" w:rsidR="002A4723" w:rsidRDefault="00343FCF" w:rsidP="002A4723">
            <w:pPr>
              <w:tabs>
                <w:tab w:val="left" w:leader="dot" w:pos="4395"/>
              </w:tabs>
              <w:rPr>
                <w:sz w:val="20"/>
              </w:rPr>
            </w:pPr>
            <w:r>
              <w:rPr>
                <w:sz w:val="20"/>
              </w:rPr>
              <w:fldChar w:fldCharType="begin" w:fldLock="1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"/>
          </w:p>
        </w:tc>
        <w:tc>
          <w:tcPr>
            <w:tcW w:w="4212" w:type="dxa"/>
            <w:gridSpan w:val="2"/>
          </w:tcPr>
          <w:p w14:paraId="481C17AD" w14:textId="77777777" w:rsidR="002A4723" w:rsidRDefault="002A4723" w:rsidP="002A4723">
            <w:pPr>
              <w:tabs>
                <w:tab w:val="left" w:pos="457"/>
              </w:tabs>
              <w:rPr>
                <w:sz w:val="20"/>
              </w:rPr>
            </w:pPr>
            <w:r>
              <w:rPr>
                <w:sz w:val="20"/>
              </w:rPr>
              <w:fldChar w:fldCharType="begin" w:fldLock="1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50A3C">
              <w:rPr>
                <w:sz w:val="20"/>
              </w:rPr>
            </w:r>
            <w:r w:rsidR="00F50A3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Wohnhaus</w:t>
            </w:r>
          </w:p>
          <w:p w14:paraId="78C5214F" w14:textId="77777777" w:rsidR="002A4723" w:rsidRDefault="002A4723" w:rsidP="002A4723">
            <w:pPr>
              <w:tabs>
                <w:tab w:val="left" w:pos="457"/>
              </w:tabs>
              <w:rPr>
                <w:sz w:val="20"/>
              </w:rPr>
            </w:pPr>
            <w:r>
              <w:rPr>
                <w:sz w:val="20"/>
              </w:rPr>
              <w:fldChar w:fldCharType="begin" w:fldLock="1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50A3C">
              <w:rPr>
                <w:sz w:val="20"/>
              </w:rPr>
            </w:r>
            <w:r w:rsidR="00F50A3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Geschäftshaus</w:t>
            </w:r>
          </w:p>
        </w:tc>
      </w:tr>
      <w:tr w:rsidR="002A4723" w14:paraId="3DE5B748" w14:textId="77777777" w:rsidTr="002A4723">
        <w:trPr>
          <w:cantSplit/>
          <w:trHeight w:val="397"/>
        </w:trPr>
        <w:tc>
          <w:tcPr>
            <w:tcW w:w="4930" w:type="dxa"/>
          </w:tcPr>
          <w:p w14:paraId="1D6ADEAF" w14:textId="77777777" w:rsidR="002A4723" w:rsidRDefault="002A4723" w:rsidP="002A4723">
            <w:pPr>
              <w:rPr>
                <w:b/>
                <w:sz w:val="20"/>
              </w:rPr>
            </w:pPr>
            <w:r>
              <w:rPr>
                <w:sz w:val="20"/>
              </w:rPr>
              <w:t>Anzahl der Geschosse:</w:t>
            </w:r>
          </w:p>
        </w:tc>
        <w:tc>
          <w:tcPr>
            <w:tcW w:w="4212" w:type="dxa"/>
            <w:gridSpan w:val="2"/>
          </w:tcPr>
          <w:p w14:paraId="27EDB2E5" w14:textId="77777777" w:rsidR="002A4723" w:rsidRDefault="002A4723" w:rsidP="002A4723">
            <w:pPr>
              <w:tabs>
                <w:tab w:val="left" w:pos="457"/>
              </w:tabs>
              <w:rPr>
                <w:sz w:val="20"/>
              </w:rPr>
            </w:pPr>
            <w:r>
              <w:rPr>
                <w:sz w:val="20"/>
              </w:rPr>
              <w:fldChar w:fldCharType="begin" w:fldLock="1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50A3C">
              <w:rPr>
                <w:sz w:val="20"/>
              </w:rPr>
            </w:r>
            <w:r w:rsidR="00F50A3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1</w:t>
            </w:r>
          </w:p>
          <w:p w14:paraId="64F4D46E" w14:textId="77777777" w:rsidR="002A4723" w:rsidRDefault="002A4723" w:rsidP="002A4723">
            <w:pPr>
              <w:tabs>
                <w:tab w:val="left" w:pos="457"/>
              </w:tabs>
              <w:rPr>
                <w:sz w:val="20"/>
              </w:rPr>
            </w:pPr>
            <w:r>
              <w:rPr>
                <w:sz w:val="20"/>
              </w:rPr>
              <w:fldChar w:fldCharType="begin" w:fldLock="1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50A3C">
              <w:rPr>
                <w:sz w:val="20"/>
              </w:rPr>
            </w:r>
            <w:r w:rsidR="00F50A3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2</w:t>
            </w:r>
          </w:p>
          <w:p w14:paraId="1F86669D" w14:textId="77777777" w:rsidR="002A4723" w:rsidRDefault="002A4723" w:rsidP="002A4723">
            <w:pPr>
              <w:tabs>
                <w:tab w:val="left" w:pos="457"/>
              </w:tabs>
              <w:rPr>
                <w:sz w:val="20"/>
              </w:rPr>
            </w:pPr>
            <w:r>
              <w:rPr>
                <w:sz w:val="20"/>
              </w:rPr>
              <w:fldChar w:fldCharType="begin" w:fldLock="1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50A3C">
              <w:rPr>
                <w:sz w:val="20"/>
              </w:rPr>
            </w:r>
            <w:r w:rsidR="00F50A3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3</w:t>
            </w:r>
          </w:p>
          <w:p w14:paraId="021B6909" w14:textId="77777777" w:rsidR="002A4723" w:rsidRDefault="002A4723" w:rsidP="002A4723">
            <w:pPr>
              <w:tabs>
                <w:tab w:val="left" w:pos="457"/>
              </w:tabs>
              <w:rPr>
                <w:sz w:val="20"/>
              </w:rPr>
            </w:pPr>
            <w:r>
              <w:rPr>
                <w:sz w:val="20"/>
              </w:rPr>
              <w:fldChar w:fldCharType="begin" w:fldLock="1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50A3C">
              <w:rPr>
                <w:sz w:val="20"/>
              </w:rPr>
            </w:r>
            <w:r w:rsidR="00F50A3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4</w:t>
            </w:r>
          </w:p>
          <w:p w14:paraId="70992322" w14:textId="77777777" w:rsidR="002A4723" w:rsidRDefault="002A4723" w:rsidP="002A4723">
            <w:pPr>
              <w:tabs>
                <w:tab w:val="left" w:pos="457"/>
                <w:tab w:val="right" w:pos="823"/>
              </w:tabs>
              <w:rPr>
                <w:sz w:val="20"/>
              </w:rPr>
            </w:pPr>
            <w:r>
              <w:rPr>
                <w:sz w:val="20"/>
              </w:rPr>
              <w:fldChar w:fldCharType="begin" w:fldLock="1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50A3C">
              <w:rPr>
                <w:sz w:val="20"/>
              </w:rPr>
            </w:r>
            <w:r w:rsidR="00F50A3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mehr</w:t>
            </w:r>
          </w:p>
        </w:tc>
      </w:tr>
      <w:tr w:rsidR="002A4723" w14:paraId="790CB758" w14:textId="77777777" w:rsidTr="002A4723">
        <w:trPr>
          <w:cantSplit/>
          <w:trHeight w:val="397"/>
        </w:trPr>
        <w:tc>
          <w:tcPr>
            <w:tcW w:w="4930" w:type="dxa"/>
          </w:tcPr>
          <w:p w14:paraId="30B50D2A" w14:textId="77777777" w:rsidR="002A4723" w:rsidRDefault="002A4723" w:rsidP="002A4723">
            <w:pPr>
              <w:rPr>
                <w:sz w:val="20"/>
              </w:rPr>
            </w:pPr>
            <w:r>
              <w:rPr>
                <w:sz w:val="20"/>
              </w:rPr>
              <w:t>Rahmenmaterial der vorhandenen Fenster:</w:t>
            </w:r>
          </w:p>
          <w:p w14:paraId="2CC6CD17" w14:textId="77777777" w:rsidR="002A4723" w:rsidRDefault="002A4723" w:rsidP="002A4723">
            <w:pPr>
              <w:rPr>
                <w:sz w:val="20"/>
              </w:rPr>
            </w:pPr>
          </w:p>
        </w:tc>
        <w:tc>
          <w:tcPr>
            <w:tcW w:w="4212" w:type="dxa"/>
            <w:gridSpan w:val="2"/>
          </w:tcPr>
          <w:p w14:paraId="61B6B41C" w14:textId="77777777" w:rsidR="002A4723" w:rsidRDefault="002A4723" w:rsidP="002A4723">
            <w:pPr>
              <w:tabs>
                <w:tab w:val="left" w:pos="457"/>
              </w:tabs>
              <w:rPr>
                <w:sz w:val="20"/>
              </w:rPr>
            </w:pPr>
            <w:r>
              <w:rPr>
                <w:sz w:val="20"/>
              </w:rPr>
              <w:fldChar w:fldCharType="begin" w:fldLock="1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50A3C">
              <w:rPr>
                <w:sz w:val="20"/>
              </w:rPr>
            </w:r>
            <w:r w:rsidR="00F50A3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Holz</w:t>
            </w:r>
          </w:p>
          <w:p w14:paraId="39287E53" w14:textId="77777777" w:rsidR="002A4723" w:rsidRDefault="002A4723" w:rsidP="002A4723">
            <w:pPr>
              <w:tabs>
                <w:tab w:val="left" w:pos="457"/>
              </w:tabs>
              <w:rPr>
                <w:sz w:val="20"/>
              </w:rPr>
            </w:pPr>
            <w:r>
              <w:rPr>
                <w:sz w:val="20"/>
              </w:rPr>
              <w:fldChar w:fldCharType="begin" w:fldLock="1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50A3C">
              <w:rPr>
                <w:sz w:val="20"/>
              </w:rPr>
            </w:r>
            <w:r w:rsidR="00F50A3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Kunststoff</w:t>
            </w:r>
          </w:p>
          <w:p w14:paraId="6182FC0F" w14:textId="77777777" w:rsidR="002A4723" w:rsidRDefault="002A4723" w:rsidP="002A4723">
            <w:pPr>
              <w:tabs>
                <w:tab w:val="left" w:pos="457"/>
              </w:tabs>
              <w:rPr>
                <w:bCs/>
                <w:sz w:val="20"/>
              </w:rPr>
            </w:pPr>
            <w:r>
              <w:rPr>
                <w:sz w:val="20"/>
              </w:rPr>
              <w:fldChar w:fldCharType="begin" w:fldLock="1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50A3C">
              <w:rPr>
                <w:sz w:val="20"/>
              </w:rPr>
            </w:r>
            <w:r w:rsidR="00F50A3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Aluminium</w:t>
            </w:r>
          </w:p>
        </w:tc>
      </w:tr>
      <w:tr w:rsidR="002A4723" w14:paraId="26C7572B" w14:textId="77777777" w:rsidTr="002A4723">
        <w:trPr>
          <w:cantSplit/>
          <w:trHeight w:val="397"/>
        </w:trPr>
        <w:tc>
          <w:tcPr>
            <w:tcW w:w="4930" w:type="dxa"/>
          </w:tcPr>
          <w:p w14:paraId="77E29A62" w14:textId="77777777" w:rsidR="002A4723" w:rsidRDefault="00137BED" w:rsidP="002A4723">
            <w:pPr>
              <w:rPr>
                <w:sz w:val="20"/>
              </w:rPr>
            </w:pPr>
            <w:r>
              <w:rPr>
                <w:sz w:val="20"/>
              </w:rPr>
              <w:t>Fenstertyp</w:t>
            </w:r>
            <w:r w:rsidR="002A4723">
              <w:rPr>
                <w:sz w:val="20"/>
              </w:rPr>
              <w:t>:</w:t>
            </w:r>
          </w:p>
          <w:p w14:paraId="4B49A5B3" w14:textId="77777777" w:rsidR="002A4723" w:rsidRDefault="002A4723" w:rsidP="002A4723">
            <w:pPr>
              <w:rPr>
                <w:sz w:val="20"/>
              </w:rPr>
            </w:pPr>
          </w:p>
        </w:tc>
        <w:tc>
          <w:tcPr>
            <w:tcW w:w="4212" w:type="dxa"/>
            <w:gridSpan w:val="2"/>
          </w:tcPr>
          <w:p w14:paraId="6366A6DB" w14:textId="77777777" w:rsidR="00F252A4" w:rsidRPr="00137BED" w:rsidRDefault="00F252A4" w:rsidP="00F252A4">
            <w:pPr>
              <w:tabs>
                <w:tab w:val="left" w:pos="457"/>
              </w:tabs>
              <w:rPr>
                <w:sz w:val="16"/>
                <w:szCs w:val="16"/>
              </w:rPr>
            </w:pPr>
            <w:r>
              <w:rPr>
                <w:sz w:val="20"/>
              </w:rPr>
              <w:fldChar w:fldCharType="begin" w:fldLock="1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50A3C">
              <w:rPr>
                <w:sz w:val="20"/>
              </w:rPr>
            </w:r>
            <w:r w:rsidR="00F50A3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 w:rsidRPr="003309DD">
              <w:rPr>
                <w:sz w:val="20"/>
              </w:rPr>
              <w:t>Einfachfenster</w:t>
            </w:r>
          </w:p>
          <w:p w14:paraId="741C0FCC" w14:textId="77777777" w:rsidR="00F252A4" w:rsidRPr="00137BED" w:rsidRDefault="00F252A4" w:rsidP="00F252A4">
            <w:pPr>
              <w:tabs>
                <w:tab w:val="left" w:pos="457"/>
              </w:tabs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 w:fldLock="1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50A3C">
              <w:rPr>
                <w:sz w:val="20"/>
              </w:rPr>
            </w:r>
            <w:r w:rsidR="00F50A3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 w:rsidR="00D94796">
              <w:rPr>
                <w:sz w:val="20"/>
              </w:rPr>
              <w:t>Verbund</w:t>
            </w:r>
            <w:r w:rsidR="009D6696" w:rsidRPr="003309DD">
              <w:rPr>
                <w:sz w:val="20"/>
              </w:rPr>
              <w:t>- und Kastenfenster</w:t>
            </w:r>
          </w:p>
          <w:p w14:paraId="7397090E" w14:textId="77777777" w:rsidR="00F252A4" w:rsidRDefault="00F252A4" w:rsidP="00F252A4">
            <w:pPr>
              <w:tabs>
                <w:tab w:val="left" w:pos="457"/>
              </w:tabs>
              <w:rPr>
                <w:sz w:val="20"/>
              </w:rPr>
            </w:pPr>
            <w:r>
              <w:rPr>
                <w:sz w:val="20"/>
              </w:rPr>
              <w:fldChar w:fldCharType="begin" w:fldLock="1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50A3C">
              <w:rPr>
                <w:sz w:val="20"/>
              </w:rPr>
            </w:r>
            <w:r w:rsidR="00F50A3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 w:rsidR="009D6696">
              <w:rPr>
                <w:sz w:val="20"/>
              </w:rPr>
              <w:t>Dachflächenfenster</w:t>
            </w:r>
          </w:p>
          <w:p w14:paraId="04435959" w14:textId="77777777" w:rsidR="00137BED" w:rsidRDefault="00F252A4" w:rsidP="00F252A4">
            <w:pPr>
              <w:tabs>
                <w:tab w:val="left" w:pos="457"/>
              </w:tabs>
              <w:rPr>
                <w:b/>
                <w:sz w:val="20"/>
              </w:rPr>
            </w:pPr>
            <w:r>
              <w:rPr>
                <w:sz w:val="20"/>
              </w:rPr>
              <w:fldChar w:fldCharType="begin" w:fldLock="1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50A3C">
              <w:rPr>
                <w:sz w:val="20"/>
              </w:rPr>
            </w:r>
            <w:r w:rsidR="00F50A3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 w:rsidR="009D6696">
              <w:rPr>
                <w:sz w:val="20"/>
              </w:rPr>
              <w:t>sonstiges</w:t>
            </w:r>
          </w:p>
        </w:tc>
      </w:tr>
      <w:tr w:rsidR="002A4723" w14:paraId="05882F0F" w14:textId="77777777" w:rsidTr="002A4723">
        <w:trPr>
          <w:cantSplit/>
          <w:trHeight w:val="397"/>
        </w:trPr>
        <w:tc>
          <w:tcPr>
            <w:tcW w:w="4930" w:type="dxa"/>
          </w:tcPr>
          <w:p w14:paraId="4867CA10" w14:textId="77777777" w:rsidR="002A4723" w:rsidRDefault="002A4723" w:rsidP="002A4723">
            <w:pPr>
              <w:rPr>
                <w:sz w:val="20"/>
              </w:rPr>
            </w:pPr>
            <w:r>
              <w:rPr>
                <w:sz w:val="20"/>
              </w:rPr>
              <w:t>Rollläden vorhanden</w:t>
            </w:r>
          </w:p>
        </w:tc>
        <w:tc>
          <w:tcPr>
            <w:tcW w:w="2106" w:type="dxa"/>
          </w:tcPr>
          <w:p w14:paraId="50BF9F8E" w14:textId="77777777" w:rsidR="002A4723" w:rsidRDefault="002A4723" w:rsidP="002A4723">
            <w:pPr>
              <w:tabs>
                <w:tab w:val="left" w:pos="599"/>
              </w:tabs>
              <w:rPr>
                <w:sz w:val="20"/>
              </w:rPr>
            </w:pPr>
            <w:r>
              <w:rPr>
                <w:sz w:val="20"/>
              </w:rPr>
              <w:fldChar w:fldCharType="begin" w:fldLock="1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50A3C">
              <w:rPr>
                <w:sz w:val="20"/>
              </w:rPr>
            </w:r>
            <w:r w:rsidR="00F50A3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ja</w:t>
            </w:r>
          </w:p>
        </w:tc>
        <w:tc>
          <w:tcPr>
            <w:tcW w:w="2106" w:type="dxa"/>
          </w:tcPr>
          <w:p w14:paraId="6258D8F6" w14:textId="77777777" w:rsidR="002A4723" w:rsidRDefault="002A4723" w:rsidP="002A4723">
            <w:pPr>
              <w:tabs>
                <w:tab w:val="left" w:pos="477"/>
              </w:tabs>
              <w:rPr>
                <w:sz w:val="20"/>
              </w:rPr>
            </w:pPr>
            <w:r>
              <w:rPr>
                <w:sz w:val="20"/>
              </w:rPr>
              <w:fldChar w:fldCharType="begin" w:fldLock="1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50A3C">
              <w:rPr>
                <w:sz w:val="20"/>
              </w:rPr>
            </w:r>
            <w:r w:rsidR="00F50A3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nein</w:t>
            </w:r>
          </w:p>
        </w:tc>
      </w:tr>
    </w:tbl>
    <w:p w14:paraId="5482162F" w14:textId="77777777" w:rsidR="002A4723" w:rsidRDefault="002A4723" w:rsidP="002A4723">
      <w:pPr>
        <w:rPr>
          <w:sz w:val="20"/>
        </w:rPr>
      </w:pPr>
    </w:p>
    <w:p w14:paraId="1D99EAB5" w14:textId="77777777" w:rsidR="00B31A2C" w:rsidRDefault="00B31A2C" w:rsidP="002A4723">
      <w:pPr>
        <w:rPr>
          <w:sz w:val="20"/>
        </w:rPr>
      </w:pPr>
    </w:p>
    <w:p w14:paraId="34CDEF3B" w14:textId="77777777" w:rsidR="002A4723" w:rsidRDefault="002A4723" w:rsidP="002A4723">
      <w:pPr>
        <w:rPr>
          <w:sz w:val="20"/>
        </w:rPr>
      </w:pPr>
      <w:r>
        <w:rPr>
          <w:sz w:val="20"/>
        </w:rPr>
        <w:t>Nach §</w:t>
      </w:r>
      <w:r w:rsidRPr="0047115D">
        <w:rPr>
          <w:sz w:val="20"/>
        </w:rPr>
        <w:t xml:space="preserve"> 2 der Mitteilungsverordnung (MV) vom 07. September 1993 (zuletzt geändert durch Art. 58 des Dritten Gesetzes für moderne Dienstleistungen am Arbeitsmarkt vom 23. Dezember 2003 (BGBL T.I Nr. 65 vom 27.12.2003)) </w:t>
      </w:r>
      <w:r w:rsidR="0035095E">
        <w:rPr>
          <w:sz w:val="20"/>
        </w:rPr>
        <w:t>ist die Straßenbauverwaltung verpflichtet,</w:t>
      </w:r>
      <w:r w:rsidRPr="0047115D">
        <w:rPr>
          <w:sz w:val="20"/>
        </w:rPr>
        <w:t xml:space="preserve"> geleistete Zahlungen der zu</w:t>
      </w:r>
      <w:r w:rsidRPr="0047115D">
        <w:rPr>
          <w:sz w:val="20"/>
        </w:rPr>
        <w:softHyphen/>
        <w:t>ständigen Finanzbe</w:t>
      </w:r>
      <w:r w:rsidR="0035095E">
        <w:rPr>
          <w:sz w:val="20"/>
        </w:rPr>
        <w:t xml:space="preserve">hörde mitzuteilen. </w:t>
      </w:r>
      <w:r w:rsidRPr="0047115D">
        <w:rPr>
          <w:sz w:val="20"/>
        </w:rPr>
        <w:t>Hierzu werden folgende Angaben benötigt:</w:t>
      </w:r>
    </w:p>
    <w:p w14:paraId="5B5F7D3A" w14:textId="77777777" w:rsidR="002A4723" w:rsidRDefault="002A4723" w:rsidP="002A4723">
      <w:pPr>
        <w:rPr>
          <w:sz w:val="20"/>
        </w:rPr>
      </w:pP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103"/>
      </w:tblGrid>
      <w:tr w:rsidR="002A4723" w14:paraId="560E0DFB" w14:textId="77777777" w:rsidTr="002A4723">
        <w:trPr>
          <w:cantSplit/>
          <w:trHeight w:hRule="exact" w:val="480"/>
        </w:trPr>
        <w:tc>
          <w:tcPr>
            <w:tcW w:w="3614" w:type="dxa"/>
            <w:vAlign w:val="center"/>
          </w:tcPr>
          <w:p w14:paraId="79540F41" w14:textId="77777777" w:rsidR="002A4723" w:rsidRDefault="002A4723" w:rsidP="002A4723">
            <w:pPr>
              <w:rPr>
                <w:sz w:val="20"/>
              </w:rPr>
            </w:pPr>
            <w:r>
              <w:rPr>
                <w:sz w:val="20"/>
              </w:rPr>
              <w:t>zuständiges Finanzamt</w:t>
            </w:r>
          </w:p>
        </w:tc>
        <w:tc>
          <w:tcPr>
            <w:tcW w:w="5103" w:type="dxa"/>
            <w:vAlign w:val="center"/>
          </w:tcPr>
          <w:p w14:paraId="28DA341D" w14:textId="77777777" w:rsidR="002A4723" w:rsidRDefault="0015631F" w:rsidP="002A472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 w:fldLock="1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C918A2">
              <w:rPr>
                <w:b/>
                <w:noProof/>
                <w:sz w:val="20"/>
              </w:rPr>
              <w:t> </w:t>
            </w:r>
            <w:r w:rsidR="00C918A2">
              <w:rPr>
                <w:b/>
                <w:noProof/>
                <w:sz w:val="20"/>
              </w:rPr>
              <w:t> </w:t>
            </w:r>
            <w:r w:rsidR="00C918A2">
              <w:rPr>
                <w:b/>
                <w:noProof/>
                <w:sz w:val="20"/>
              </w:rPr>
              <w:t> </w:t>
            </w:r>
            <w:r w:rsidR="00C918A2">
              <w:rPr>
                <w:b/>
                <w:noProof/>
                <w:sz w:val="20"/>
              </w:rPr>
              <w:t> </w:t>
            </w:r>
            <w:r w:rsidR="00C918A2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19"/>
          </w:p>
        </w:tc>
      </w:tr>
      <w:tr w:rsidR="002A4723" w14:paraId="05AB94D8" w14:textId="77777777" w:rsidTr="002A4723">
        <w:trPr>
          <w:cantSplit/>
          <w:trHeight w:hRule="exact" w:val="480"/>
        </w:trPr>
        <w:tc>
          <w:tcPr>
            <w:tcW w:w="3614" w:type="dxa"/>
            <w:vAlign w:val="center"/>
          </w:tcPr>
          <w:p w14:paraId="743B4107" w14:textId="77777777" w:rsidR="002A4723" w:rsidRDefault="002A4723" w:rsidP="002A4723">
            <w:pPr>
              <w:rPr>
                <w:sz w:val="20"/>
              </w:rPr>
            </w:pPr>
            <w:r>
              <w:rPr>
                <w:sz w:val="20"/>
              </w:rPr>
              <w:t>Steuernummer</w:t>
            </w:r>
          </w:p>
        </w:tc>
        <w:tc>
          <w:tcPr>
            <w:tcW w:w="5103" w:type="dxa"/>
            <w:vAlign w:val="center"/>
          </w:tcPr>
          <w:p w14:paraId="203AAA7F" w14:textId="77777777" w:rsidR="002A4723" w:rsidRDefault="0015631F" w:rsidP="002A472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 w:fldLock="1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C918A2">
              <w:rPr>
                <w:b/>
                <w:noProof/>
                <w:sz w:val="20"/>
              </w:rPr>
              <w:t> </w:t>
            </w:r>
            <w:r w:rsidR="00C918A2">
              <w:rPr>
                <w:b/>
                <w:noProof/>
                <w:sz w:val="20"/>
              </w:rPr>
              <w:t> </w:t>
            </w:r>
            <w:r w:rsidR="00C918A2">
              <w:rPr>
                <w:b/>
                <w:noProof/>
                <w:sz w:val="20"/>
              </w:rPr>
              <w:t> </w:t>
            </w:r>
            <w:r w:rsidR="00C918A2">
              <w:rPr>
                <w:b/>
                <w:noProof/>
                <w:sz w:val="20"/>
              </w:rPr>
              <w:t> </w:t>
            </w:r>
            <w:r w:rsidR="00C918A2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20"/>
          </w:p>
        </w:tc>
      </w:tr>
    </w:tbl>
    <w:p w14:paraId="2279D99E" w14:textId="77777777" w:rsidR="002A4723" w:rsidRDefault="002A4723" w:rsidP="002A4723">
      <w:pPr>
        <w:rPr>
          <w:sz w:val="20"/>
        </w:rPr>
      </w:pPr>
    </w:p>
    <w:p w14:paraId="379E5040" w14:textId="77777777" w:rsidR="002A4723" w:rsidRDefault="002A4723" w:rsidP="002A4723">
      <w:pPr>
        <w:rPr>
          <w:sz w:val="20"/>
        </w:rPr>
      </w:pPr>
    </w:p>
    <w:p w14:paraId="4F797686" w14:textId="77777777" w:rsidR="002A4723" w:rsidRDefault="002A4723" w:rsidP="002A4723">
      <w:pPr>
        <w:rPr>
          <w:sz w:val="20"/>
        </w:rPr>
      </w:pPr>
    </w:p>
    <w:p w14:paraId="01C4D344" w14:textId="77777777" w:rsidR="002A4723" w:rsidRPr="0047115D" w:rsidRDefault="002A4723" w:rsidP="002A4723">
      <w:pPr>
        <w:rPr>
          <w:sz w:val="20"/>
        </w:rPr>
      </w:pPr>
      <w:r w:rsidRPr="0047115D">
        <w:rPr>
          <w:sz w:val="20"/>
        </w:rPr>
        <w:t xml:space="preserve">Der/ die Antragsteller/in versichert, dass die Angaben und Unterlagen zu diesem Antrag richtig und vollständig sind. </w:t>
      </w:r>
    </w:p>
    <w:p w14:paraId="76E99059" w14:textId="77777777" w:rsidR="002A4723" w:rsidRDefault="002A4723" w:rsidP="002A4723">
      <w:pPr>
        <w:rPr>
          <w:sz w:val="20"/>
        </w:rPr>
      </w:pPr>
      <w:r w:rsidRPr="0047115D">
        <w:rPr>
          <w:sz w:val="20"/>
        </w:rPr>
        <w:t>Der/ die Antragsteller/in bzw. Eigentümer/in verpflichtet sich, die bezuschussten Einbauten mindestens 10 Jahr</w:t>
      </w:r>
      <w:r>
        <w:rPr>
          <w:sz w:val="20"/>
        </w:rPr>
        <w:t>e</w:t>
      </w:r>
      <w:r w:rsidRPr="0047115D">
        <w:rPr>
          <w:sz w:val="20"/>
        </w:rPr>
        <w:t xml:space="preserve"> zu erhalten. </w:t>
      </w:r>
    </w:p>
    <w:p w14:paraId="79538C75" w14:textId="77777777" w:rsidR="002A4723" w:rsidRPr="0047115D" w:rsidRDefault="002A4723" w:rsidP="002A4723">
      <w:pPr>
        <w:rPr>
          <w:sz w:val="20"/>
        </w:rPr>
      </w:pPr>
    </w:p>
    <w:p w14:paraId="15406B74" w14:textId="77777777" w:rsidR="002A4723" w:rsidRDefault="002A4723" w:rsidP="002A4723">
      <w:pPr>
        <w:rPr>
          <w:sz w:val="20"/>
        </w:rPr>
      </w:pPr>
    </w:p>
    <w:p w14:paraId="6366F9DC" w14:textId="77777777" w:rsidR="0057258E" w:rsidRPr="0047115D" w:rsidRDefault="0057258E" w:rsidP="002A4723">
      <w:pPr>
        <w:rPr>
          <w:sz w:val="20"/>
        </w:rPr>
      </w:pPr>
    </w:p>
    <w:p w14:paraId="008C5A06" w14:textId="77777777" w:rsidR="002A4723" w:rsidRPr="0047115D" w:rsidRDefault="002A4723" w:rsidP="002A4723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529"/>
      </w:tblGrid>
      <w:tr w:rsidR="00F50A3C" w:rsidRPr="0047115D" w14:paraId="5FB9D2BD" w14:textId="77777777" w:rsidTr="003B35DE">
        <w:trPr>
          <w:cantSplit/>
          <w:trHeight w:val="642"/>
        </w:trPr>
        <w:tc>
          <w:tcPr>
            <w:tcW w:w="4181" w:type="dxa"/>
          </w:tcPr>
          <w:p w14:paraId="7EB6E673" w14:textId="77777777" w:rsidR="00F50A3C" w:rsidRDefault="00F50A3C" w:rsidP="003B35DE">
            <w:pPr>
              <w:tabs>
                <w:tab w:val="left" w:leader="dot" w:pos="340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br/>
            </w:r>
            <w:r w:rsidRPr="001D2BB3">
              <w:rPr>
                <w:bCs/>
                <w:sz w:val="20"/>
              </w:rPr>
              <w:fldChar w:fldCharType="begin" w:fldLock="1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D2BB3">
              <w:rPr>
                <w:bCs/>
                <w:sz w:val="20"/>
              </w:rPr>
              <w:instrText xml:space="preserve"> FORMTEXT </w:instrText>
            </w:r>
            <w:r w:rsidRPr="001D2BB3">
              <w:rPr>
                <w:bCs/>
                <w:sz w:val="20"/>
              </w:rPr>
            </w:r>
            <w:r w:rsidRPr="001D2BB3">
              <w:rPr>
                <w:bCs/>
                <w:sz w:val="20"/>
              </w:rPr>
              <w:fldChar w:fldCharType="separate"/>
            </w:r>
            <w:r w:rsidRPr="001D2BB3">
              <w:rPr>
                <w:bCs/>
                <w:noProof/>
                <w:sz w:val="20"/>
              </w:rPr>
              <w:t> </w:t>
            </w:r>
            <w:r w:rsidRPr="001D2BB3">
              <w:rPr>
                <w:bCs/>
                <w:noProof/>
                <w:sz w:val="20"/>
              </w:rPr>
              <w:t> </w:t>
            </w:r>
            <w:r w:rsidRPr="001D2BB3">
              <w:rPr>
                <w:bCs/>
                <w:noProof/>
                <w:sz w:val="20"/>
              </w:rPr>
              <w:t> </w:t>
            </w:r>
            <w:r w:rsidRPr="001D2BB3">
              <w:rPr>
                <w:bCs/>
                <w:noProof/>
                <w:sz w:val="20"/>
              </w:rPr>
              <w:t> </w:t>
            </w:r>
            <w:r w:rsidRPr="001D2BB3">
              <w:rPr>
                <w:bCs/>
                <w:noProof/>
                <w:sz w:val="20"/>
              </w:rPr>
              <w:t> </w:t>
            </w:r>
            <w:r w:rsidRPr="001D2BB3">
              <w:rPr>
                <w:bCs/>
                <w:sz w:val="20"/>
              </w:rPr>
              <w:fldChar w:fldCharType="end"/>
            </w:r>
            <w:r>
              <w:rPr>
                <w:b/>
                <w:sz w:val="20"/>
              </w:rPr>
              <w:t xml:space="preserve"> </w:t>
            </w:r>
            <w:r w:rsidRPr="001D2BB3">
              <w:rPr>
                <w:bCs/>
                <w:sz w:val="20"/>
              </w:rPr>
              <w:fldChar w:fldCharType="begin" w:fldLock="1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D2BB3">
              <w:rPr>
                <w:bCs/>
                <w:sz w:val="20"/>
              </w:rPr>
              <w:instrText xml:space="preserve"> FORMTEXT </w:instrText>
            </w:r>
            <w:r w:rsidRPr="001D2BB3">
              <w:rPr>
                <w:bCs/>
                <w:sz w:val="20"/>
              </w:rPr>
            </w:r>
            <w:r w:rsidRPr="001D2BB3">
              <w:rPr>
                <w:bCs/>
                <w:sz w:val="20"/>
              </w:rPr>
              <w:fldChar w:fldCharType="separate"/>
            </w:r>
            <w:r w:rsidRPr="001D2BB3">
              <w:rPr>
                <w:bCs/>
                <w:noProof/>
                <w:sz w:val="20"/>
              </w:rPr>
              <w:t> </w:t>
            </w:r>
            <w:r w:rsidRPr="001D2BB3">
              <w:rPr>
                <w:bCs/>
                <w:noProof/>
                <w:sz w:val="20"/>
              </w:rPr>
              <w:t> </w:t>
            </w:r>
            <w:r w:rsidRPr="001D2BB3">
              <w:rPr>
                <w:bCs/>
                <w:noProof/>
                <w:sz w:val="20"/>
              </w:rPr>
              <w:t> </w:t>
            </w:r>
            <w:r w:rsidRPr="001D2BB3">
              <w:rPr>
                <w:bCs/>
                <w:noProof/>
                <w:sz w:val="20"/>
              </w:rPr>
              <w:t> </w:t>
            </w:r>
            <w:r w:rsidRPr="001D2BB3">
              <w:rPr>
                <w:bCs/>
                <w:noProof/>
                <w:sz w:val="20"/>
              </w:rPr>
              <w:t> </w:t>
            </w:r>
            <w:r w:rsidRPr="001D2BB3">
              <w:rPr>
                <w:bCs/>
                <w:sz w:val="20"/>
              </w:rPr>
              <w:fldChar w:fldCharType="end"/>
            </w:r>
          </w:p>
          <w:p w14:paraId="49B3B5D3" w14:textId="77777777" w:rsidR="00F50A3C" w:rsidRPr="001D2BB3" w:rsidRDefault="00F50A3C" w:rsidP="003B35DE">
            <w:pPr>
              <w:rPr>
                <w:b/>
                <w:bCs/>
                <w:sz w:val="20"/>
              </w:rPr>
            </w:pPr>
            <w:r w:rsidRPr="001D2BB3">
              <w:rPr>
                <w:b/>
                <w:bCs/>
                <w:sz w:val="20"/>
              </w:rPr>
              <w:t>………………………………………………….</w:t>
            </w:r>
          </w:p>
        </w:tc>
        <w:tc>
          <w:tcPr>
            <w:tcW w:w="4529" w:type="dxa"/>
          </w:tcPr>
          <w:p w14:paraId="0E5336CC" w14:textId="77777777" w:rsidR="00F50A3C" w:rsidRDefault="00F50A3C" w:rsidP="003B35DE">
            <w:pPr>
              <w:tabs>
                <w:tab w:val="left" w:leader="dot" w:pos="333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br/>
            </w:r>
          </w:p>
          <w:p w14:paraId="2969ED1A" w14:textId="77777777" w:rsidR="00F50A3C" w:rsidRPr="0047115D" w:rsidRDefault="00F50A3C" w:rsidP="003B35DE">
            <w:pPr>
              <w:tabs>
                <w:tab w:val="left" w:leader="dot" w:pos="333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…………………………………………………..</w:t>
            </w:r>
          </w:p>
        </w:tc>
      </w:tr>
      <w:tr w:rsidR="00F50A3C" w:rsidRPr="0047115D" w14:paraId="21E34E19" w14:textId="77777777" w:rsidTr="003B35DE">
        <w:trPr>
          <w:cantSplit/>
          <w:trHeight w:val="703"/>
        </w:trPr>
        <w:tc>
          <w:tcPr>
            <w:tcW w:w="4181" w:type="dxa"/>
          </w:tcPr>
          <w:p w14:paraId="76D683C2" w14:textId="77777777" w:rsidR="00F50A3C" w:rsidRPr="0047115D" w:rsidRDefault="00F50A3C" w:rsidP="003B35DE">
            <w:pPr>
              <w:spacing w:before="120"/>
              <w:rPr>
                <w:sz w:val="20"/>
              </w:rPr>
            </w:pPr>
            <w:r w:rsidRPr="0047115D">
              <w:rPr>
                <w:sz w:val="20"/>
              </w:rPr>
              <w:t>Ort / Datum</w:t>
            </w:r>
          </w:p>
        </w:tc>
        <w:tc>
          <w:tcPr>
            <w:tcW w:w="4529" w:type="dxa"/>
          </w:tcPr>
          <w:p w14:paraId="1E89A749" w14:textId="77777777" w:rsidR="00F50A3C" w:rsidRPr="0047115D" w:rsidRDefault="00F50A3C" w:rsidP="003B35DE">
            <w:pPr>
              <w:spacing w:before="120"/>
              <w:rPr>
                <w:sz w:val="20"/>
              </w:rPr>
            </w:pPr>
            <w:r w:rsidRPr="0047115D">
              <w:rPr>
                <w:sz w:val="20"/>
              </w:rPr>
              <w:t>Unterschrift Eigentümer/in bzw. Bevollmächtigter</w:t>
            </w:r>
          </w:p>
        </w:tc>
      </w:tr>
    </w:tbl>
    <w:p w14:paraId="68D2AFD5" w14:textId="77777777" w:rsidR="00B31A2C" w:rsidRDefault="00B31A2C" w:rsidP="002A4723">
      <w:pPr>
        <w:rPr>
          <w:sz w:val="20"/>
        </w:rPr>
      </w:pPr>
    </w:p>
    <w:p w14:paraId="75B07523" w14:textId="77777777" w:rsidR="002A4723" w:rsidRPr="0057258E" w:rsidRDefault="002A4723" w:rsidP="002A4723">
      <w:pPr>
        <w:rPr>
          <w:sz w:val="16"/>
          <w:szCs w:val="16"/>
        </w:rPr>
      </w:pPr>
      <w:r w:rsidRPr="0057258E">
        <w:rPr>
          <w:sz w:val="16"/>
          <w:szCs w:val="16"/>
        </w:rPr>
        <w:t>Bei mehreren Eigentümern ist der Antrag von jedem Eigentümer zu unterzeichnen.</w:t>
      </w:r>
    </w:p>
    <w:p w14:paraId="0D8ABC19" w14:textId="77777777" w:rsidR="002A4723" w:rsidRDefault="002A4723" w:rsidP="002A4723"/>
    <w:p w14:paraId="1E5ED2A4" w14:textId="77777777" w:rsidR="00A930D2" w:rsidRDefault="00A930D2"/>
    <w:sectPr w:rsidR="00A930D2" w:rsidSect="003F3EA1">
      <w:headerReference w:type="first" r:id="rId7"/>
      <w:pgSz w:w="11907" w:h="16840" w:code="9"/>
      <w:pgMar w:top="851" w:right="1418" w:bottom="1134" w:left="1588" w:header="624" w:footer="5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2B745" w14:textId="77777777" w:rsidR="00B01231" w:rsidRDefault="00B01231">
      <w:r>
        <w:separator/>
      </w:r>
    </w:p>
  </w:endnote>
  <w:endnote w:type="continuationSeparator" w:id="0">
    <w:p w14:paraId="46A3B80F" w14:textId="77777777" w:rsidR="00B01231" w:rsidRDefault="00B01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7A2BC" w14:textId="77777777" w:rsidR="00B01231" w:rsidRDefault="00B01231">
      <w:r>
        <w:separator/>
      </w:r>
    </w:p>
  </w:footnote>
  <w:footnote w:type="continuationSeparator" w:id="0">
    <w:p w14:paraId="2E436E52" w14:textId="77777777" w:rsidR="00B01231" w:rsidRDefault="00B01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5244" w14:textId="77777777" w:rsidR="00DF56EB" w:rsidRDefault="00C401F8">
    <w:pPr>
      <w:framePr w:hSpace="142" w:wrap="around" w:vAnchor="page" w:hAnchor="page" w:x="455" w:y="5841"/>
      <w:rPr>
        <w:b/>
        <w:noProof/>
        <w:sz w:val="16"/>
      </w:rPr>
    </w:pPr>
    <w:r>
      <w:rPr>
        <w:b/>
        <w:noProof/>
        <w:sz w:val="20"/>
      </w:rPr>
      <w:drawing>
        <wp:inline distT="0" distB="0" distL="0" distR="0" wp14:anchorId="4582162F" wp14:editId="2A99D98D">
          <wp:extent cx="104775" cy="9525"/>
          <wp:effectExtent l="0" t="0" r="9525" b="9525"/>
          <wp:docPr id="1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73CE3F" w14:textId="77777777" w:rsidR="00DF56EB" w:rsidRDefault="00C401F8">
    <w:pPr>
      <w:framePr w:hSpace="142" w:wrap="around" w:vAnchor="page" w:hAnchor="page" w:x="455" w:y="8308"/>
      <w:rPr>
        <w:b/>
        <w:noProof/>
        <w:sz w:val="16"/>
      </w:rPr>
    </w:pPr>
    <w:r>
      <w:rPr>
        <w:b/>
        <w:noProof/>
        <w:sz w:val="20"/>
      </w:rPr>
      <w:drawing>
        <wp:inline distT="0" distB="0" distL="0" distR="0" wp14:anchorId="6B3BACD8" wp14:editId="6B62C444">
          <wp:extent cx="104775" cy="9525"/>
          <wp:effectExtent l="0" t="0" r="9525" b="9525"/>
          <wp:docPr id="1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BC3508" w14:textId="77777777" w:rsidR="00DF56EB" w:rsidRDefault="00DF56EB">
    <w:pPr>
      <w:pStyle w:val="Kopfzeile"/>
      <w:rPr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3z0RIa4WGP5M9z+hwqWIwbOR3YvucFfgyNkIwKwEGSa0BROd8228SQtOkyZdND0x4CWfFO3/dbCDbGtGaixEw==" w:salt="yoYwW/zGYEG0uCYCSucxbA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231"/>
    <w:rsid w:val="00000104"/>
    <w:rsid w:val="000546D2"/>
    <w:rsid w:val="00071B46"/>
    <w:rsid w:val="00073D4F"/>
    <w:rsid w:val="000E0CD8"/>
    <w:rsid w:val="00102D7D"/>
    <w:rsid w:val="00113DD5"/>
    <w:rsid w:val="00137BED"/>
    <w:rsid w:val="0015631F"/>
    <w:rsid w:val="001B7F1B"/>
    <w:rsid w:val="00272D6E"/>
    <w:rsid w:val="002A4723"/>
    <w:rsid w:val="002F07B9"/>
    <w:rsid w:val="003309DD"/>
    <w:rsid w:val="00343FCF"/>
    <w:rsid w:val="00346D04"/>
    <w:rsid w:val="0035095E"/>
    <w:rsid w:val="003548AC"/>
    <w:rsid w:val="003641F0"/>
    <w:rsid w:val="003823D5"/>
    <w:rsid w:val="003F1AA1"/>
    <w:rsid w:val="003F2926"/>
    <w:rsid w:val="003F3EA1"/>
    <w:rsid w:val="00437F58"/>
    <w:rsid w:val="004A0A7F"/>
    <w:rsid w:val="004E0787"/>
    <w:rsid w:val="00547350"/>
    <w:rsid w:val="00553602"/>
    <w:rsid w:val="0056553B"/>
    <w:rsid w:val="0057258E"/>
    <w:rsid w:val="005C15B0"/>
    <w:rsid w:val="005D0A9F"/>
    <w:rsid w:val="006075CB"/>
    <w:rsid w:val="006B2E4D"/>
    <w:rsid w:val="006D2971"/>
    <w:rsid w:val="00747541"/>
    <w:rsid w:val="00747D23"/>
    <w:rsid w:val="00767736"/>
    <w:rsid w:val="0084108A"/>
    <w:rsid w:val="00881C73"/>
    <w:rsid w:val="008C22DF"/>
    <w:rsid w:val="008D179E"/>
    <w:rsid w:val="008D32A5"/>
    <w:rsid w:val="009D6696"/>
    <w:rsid w:val="009F5257"/>
    <w:rsid w:val="00A050CE"/>
    <w:rsid w:val="00A06FB8"/>
    <w:rsid w:val="00A60354"/>
    <w:rsid w:val="00A930D2"/>
    <w:rsid w:val="00AC4DD5"/>
    <w:rsid w:val="00B01231"/>
    <w:rsid w:val="00B05BDB"/>
    <w:rsid w:val="00B31A2C"/>
    <w:rsid w:val="00B359AE"/>
    <w:rsid w:val="00B779F8"/>
    <w:rsid w:val="00BC055B"/>
    <w:rsid w:val="00C401F8"/>
    <w:rsid w:val="00C43229"/>
    <w:rsid w:val="00C918A2"/>
    <w:rsid w:val="00CB67BB"/>
    <w:rsid w:val="00CC2A3E"/>
    <w:rsid w:val="00D318E8"/>
    <w:rsid w:val="00D3614F"/>
    <w:rsid w:val="00D478C4"/>
    <w:rsid w:val="00D94796"/>
    <w:rsid w:val="00DF56EB"/>
    <w:rsid w:val="00E14442"/>
    <w:rsid w:val="00E266CF"/>
    <w:rsid w:val="00E807CD"/>
    <w:rsid w:val="00EE57CB"/>
    <w:rsid w:val="00F252A4"/>
    <w:rsid w:val="00F50A3C"/>
    <w:rsid w:val="00F523A3"/>
    <w:rsid w:val="00F6313E"/>
    <w:rsid w:val="00F658A8"/>
    <w:rsid w:val="00FC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98CB0"/>
  <w15:chartTrackingRefBased/>
  <w15:docId w15:val="{048AF994-B510-4E41-8F17-6227FF357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A472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rsid w:val="002A4723"/>
    <w:pPr>
      <w:keepNext/>
      <w:jc w:val="right"/>
      <w:outlineLvl w:val="1"/>
    </w:pPr>
    <w:rPr>
      <w:i/>
      <w:iCs/>
      <w:vanish/>
      <w:sz w:val="12"/>
    </w:rPr>
  </w:style>
  <w:style w:type="paragraph" w:styleId="berschrift3">
    <w:name w:val="heading 3"/>
    <w:basedOn w:val="Standard"/>
    <w:next w:val="Standard"/>
    <w:qFormat/>
    <w:rsid w:val="002A4723"/>
    <w:pPr>
      <w:keepNext/>
      <w:pBdr>
        <w:bottom w:val="single" w:sz="6" w:space="1" w:color="auto"/>
      </w:pBdr>
      <w:spacing w:line="240" w:lineRule="atLeast"/>
      <w:outlineLvl w:val="2"/>
    </w:pPr>
    <w:rPr>
      <w:b/>
      <w:smallCap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A4723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A472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001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.schiller\AppData\Local\Microsoft\Windows\INetCache\Content.Outlook\15XI7QK5\3%20Antrag%20separat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 Antrag separat</Template>
  <TotalTime>0</TotalTime>
  <Pages>2</Pages>
  <Words>506</Words>
  <Characters>3432</Characters>
  <Application>Microsoft Office Word</Application>
  <DocSecurity>0</DocSecurity>
  <Lines>201</Lines>
  <Paragraphs>127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TLBV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TLBV Schiller, Anna</dc:creator>
  <cp:keywords/>
  <dc:description/>
  <cp:lastModifiedBy>TLBV Schiller, Anna</cp:lastModifiedBy>
  <cp:revision>9</cp:revision>
  <cp:lastPrinted>2025-04-08T09:39:00Z</cp:lastPrinted>
  <dcterms:created xsi:type="dcterms:W3CDTF">2025-04-08T09:09:00Z</dcterms:created>
  <dcterms:modified xsi:type="dcterms:W3CDTF">2025-04-09T10:15:00Z</dcterms:modified>
</cp:coreProperties>
</file>